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06387" w:rsidRDefault="00FA76FC">
      <w:pPr>
        <w:pStyle w:val="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224155</wp:posOffset>
                </wp:positionV>
                <wp:extent cx="2106295" cy="2722245"/>
                <wp:effectExtent l="0" t="0" r="0" b="0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295" cy="272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059" w:rsidRDefault="00573059" w:rsidP="007C493E"/>
                          <w:p w:rsidR="006A274B" w:rsidRDefault="006A274B" w:rsidP="007C493E"/>
                          <w:p w:rsidR="001B49D7" w:rsidRDefault="001B49D7" w:rsidP="007C493E"/>
                          <w:p w:rsidR="001B49D7" w:rsidRDefault="001B49D7" w:rsidP="007C493E"/>
                          <w:p w:rsidR="001B49D7" w:rsidRDefault="001B49D7" w:rsidP="007C493E"/>
                          <w:p w:rsidR="006A274B" w:rsidRPr="007C493E" w:rsidRDefault="00FD46C9" w:rsidP="007C493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798320" cy="1341120"/>
                                  <wp:effectExtent l="19050" t="0" r="0" b="0"/>
                                  <wp:docPr id="4" name="Picture 2" descr="C:\Program Files\Microsoft Office\MEDIA\CAGCAT10\j0301480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Program Files\Microsoft Office\MEDIA\CAGCAT10\j0301480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8320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42.15pt;margin-top:17.65pt;width:165.85pt;height:21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xFFtgIAALw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" filled="f" stroked="f">
                <v:textbox>
                  <w:txbxContent>
                    <w:p w:rsidR="00573059" w:rsidRDefault="00573059" w:rsidP="007C493E"/>
                    <w:p w:rsidR="006A274B" w:rsidRDefault="006A274B" w:rsidP="007C493E"/>
                    <w:p w:rsidR="001B49D7" w:rsidRDefault="001B49D7" w:rsidP="007C493E"/>
                    <w:p w:rsidR="001B49D7" w:rsidRDefault="001B49D7" w:rsidP="007C493E"/>
                    <w:p w:rsidR="001B49D7" w:rsidRDefault="001B49D7" w:rsidP="007C493E"/>
                    <w:p w:rsidR="006A274B" w:rsidRPr="007C493E" w:rsidRDefault="00FD46C9" w:rsidP="007C493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798320" cy="1341120"/>
                            <wp:effectExtent l="19050" t="0" r="0" b="0"/>
                            <wp:docPr id="4" name="Picture 2" descr="C:\Program Files\Microsoft Office\MEDIA\CAGCAT10\j0301480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Program Files\Microsoft Office\MEDIA\CAGCAT10\j0301480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8320" cy="1341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A2417" w:rsidRDefault="00FA76FC">
      <w:pPr>
        <w:pStyle w:val="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2560320</wp:posOffset>
                </wp:positionH>
                <wp:positionV relativeFrom="page">
                  <wp:posOffset>782320</wp:posOffset>
                </wp:positionV>
                <wp:extent cx="1991360" cy="1310640"/>
                <wp:effectExtent l="0" t="1270" r="1270" b="2540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417" w:rsidRDefault="00C461A4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41D3E8B" wp14:editId="00F54293">
                                  <wp:extent cx="1638300" cy="1143000"/>
                                  <wp:effectExtent l="0" t="0" r="0" b="0"/>
                                  <wp:docPr id="14" name="Picture 14" descr="C:\Users\admin\AppData\Local\Microsoft\Windows\INetCacheContent.Word\WPH LOGO 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AppData\Local\Microsoft\Windows\INetCacheContent.Word\WPH LOGO f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71517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808480" cy="544389"/>
                                  <wp:effectExtent l="19050" t="0" r="1270" b="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8480" cy="544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201.6pt;margin-top:61.6pt;width:156.8pt;height:103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" stroked="f">
                <v:textbox>
                  <w:txbxContent>
                    <w:p w:rsidR="001A2417" w:rsidRDefault="00C461A4">
                      <w:bookmarkStart w:id="1" w:name="_GoBack"/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41D3E8B" wp14:editId="00F54293">
                            <wp:extent cx="1638300" cy="1143000"/>
                            <wp:effectExtent l="0" t="0" r="0" b="0"/>
                            <wp:docPr id="14" name="Picture 14" descr="C:\Users\admin\AppData\Local\Microsoft\Windows\INetCacheContent.Word\WPH LOGO 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AppData\Local\Microsoft\Windows\INetCacheContent.Word\WPH LOGO f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 w:rsidR="00171517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808480" cy="544389"/>
                            <wp:effectExtent l="19050" t="0" r="1270" b="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8480" cy="544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DC7D0E" w:themeColor="accen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3078480</wp:posOffset>
                </wp:positionV>
                <wp:extent cx="0" cy="4715510"/>
                <wp:effectExtent l="26670" t="20320" r="20955" b="26670"/>
                <wp:wrapNone/>
                <wp:docPr id="1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55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29829D" id="Line 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pt,242.4pt" to="300pt,6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" strokecolor="#f2f2f2 [3041]" strokeweight="3pt">
                <v:shadow color="#7a354c [1607]" opacity=".5" offset="1pt"/>
              </v:line>
            </w:pict>
          </mc:Fallback>
        </mc:AlternateContent>
      </w:r>
      <w:r>
        <w:rPr>
          <w:noProof/>
          <w:color w:val="E2BDCA" w:themeColor="accent4" w:themeTint="99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9303385</wp:posOffset>
                </wp:positionV>
                <wp:extent cx="6823075" cy="233680"/>
                <wp:effectExtent l="26670" t="44450" r="36830" b="45720"/>
                <wp:wrapNone/>
                <wp:docPr id="1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823075" cy="233680"/>
                        </a:xfrm>
                        <a:prstGeom prst="rtTriangl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C5FA83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11" o:spid="_x0000_s1026" type="#_x0000_t6" style="position:absolute;margin-left:-42pt;margin-top:732.55pt;width:537.25pt;height:18.4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" fillcolor="#d092a7 [3207]" strokecolor="#f2f2f2 [3041]" strokeweight="3pt">
                <v:shadow on="t" color="#7a354c [1607]" opacity=".5" offset="1pt"/>
              </v:shape>
            </w:pict>
          </mc:Fallback>
        </mc:AlternateContent>
      </w:r>
      <w:r>
        <w:rPr>
          <w:noProof/>
          <w:color w:val="DC7D0E" w:themeColor="accen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-4080510</wp:posOffset>
                </wp:positionH>
                <wp:positionV relativeFrom="paragraph">
                  <wp:posOffset>4974590</wp:posOffset>
                </wp:positionV>
                <wp:extent cx="8127365" cy="271780"/>
                <wp:effectExtent l="7620" t="7620" r="15875" b="2794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8127365" cy="271780"/>
                        </a:xfrm>
                        <a:prstGeom prst="rtTriangle">
                          <a:avLst/>
                        </a:prstGeom>
                        <a:gradFill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9EB966" id="AutoShape 12" o:spid="_x0000_s1026" type="#_x0000_t6" style="position:absolute;margin-left:-321.3pt;margin-top:391.7pt;width:639.95pt;height:21.4pt;rotation:-9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" fillcolor="#e2bdca [1943]" strokecolor="#d092a7 [3207]" strokeweight="1pt">
                <v:fill color2="#d092a7 [3207]" rotate="t" focus="50%" type="gradient"/>
                <v:shadow on="t" color="#7a354c [1607]" offset="1p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2992120</wp:posOffset>
                </wp:positionH>
                <wp:positionV relativeFrom="paragraph">
                  <wp:posOffset>4772025</wp:posOffset>
                </wp:positionV>
                <wp:extent cx="8399780" cy="280035"/>
                <wp:effectExtent l="1270" t="6985" r="4445" b="3810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399780" cy="280035"/>
                        </a:xfrm>
                        <a:prstGeom prst="rtTriangle">
                          <a:avLst/>
                        </a:prstGeom>
                        <a:solidFill>
                          <a:srgbClr val="660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4E254B" id="AutoShape 13" o:spid="_x0000_s1026" type="#_x0000_t6" style="position:absolute;margin-left:235.6pt;margin-top:375.75pt;width:661.4pt;height:22.05pt;rotation:-90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" o:allowincell="f" fillcolor="#60c" stroked="f"/>
            </w:pict>
          </mc:Fallback>
        </mc:AlternateContent>
      </w:r>
    </w:p>
    <w:p w:rsidR="00E27CC2" w:rsidRDefault="00C461A4">
      <w:pPr>
        <w:pStyle w:val="BodyText"/>
      </w:pPr>
      <w:r>
        <w:rPr>
          <w:noProof/>
          <w:lang w:val="en-GB" w:eastAsia="en-GB"/>
        </w:rPr>
        <w:drawing>
          <wp:inline distT="0" distB="0" distL="0" distR="0" wp14:anchorId="45BB638F" wp14:editId="40E74CCD">
            <wp:extent cx="1454150" cy="1229360"/>
            <wp:effectExtent l="19050" t="0" r="0" b="0"/>
            <wp:docPr id="1" name="Picture 0" descr="lowercasewhiteA4 Maste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owercasewhiteA4 Master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CC2" w:rsidRPr="00C461A4" w:rsidRDefault="00FA76FC" w:rsidP="00C461A4">
      <w:pPr>
        <w:pStyle w:val="BodyText"/>
        <w:jc w:val="center"/>
        <w:rPr>
          <w:b/>
          <w:sz w:val="36"/>
          <w:szCs w:val="36"/>
        </w:rPr>
      </w:pPr>
      <w:r w:rsidRPr="00C461A4">
        <w:rPr>
          <w:b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987425</wp:posOffset>
                </wp:positionV>
                <wp:extent cx="3505200" cy="721360"/>
                <wp:effectExtent l="0" t="3810" r="190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1311" w:rsidRPr="009100D4" w:rsidRDefault="000E299E" w:rsidP="008B1F60">
                            <w:pPr>
                              <w:pStyle w:val="Heading1"/>
                              <w:rPr>
                                <w:rFonts w:asciiTheme="minorHAnsi" w:hAnsiTheme="minorHAnsi"/>
                                <w:b/>
                                <w:sz w:val="56"/>
                                <w:szCs w:val="56"/>
                              </w:rPr>
                            </w:pPr>
                            <w:r w:rsidRPr="009100D4">
                              <w:rPr>
                                <w:rFonts w:asciiTheme="minorHAnsi" w:hAnsiTheme="minorHAnsi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100D4">
                              <w:rPr>
                                <w:rFonts w:asciiTheme="minorHAnsi" w:hAnsiTheme="minorHAnsi"/>
                                <w:b/>
                                <w:sz w:val="56"/>
                                <w:szCs w:val="56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" o:spid="_x0000_s1028" type="#_x0000_t202" style="position:absolute;left:0;text-align:left;margin-left:24pt;margin-top:77.75pt;width:276pt;height:56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" filled="f" stroked="f" strokecolor="#930">
                <v:textbox>
                  <w:txbxContent>
                    <w:p w:rsidR="00131311" w:rsidRPr="009100D4" w:rsidRDefault="000E299E" w:rsidP="008B1F60">
                      <w:pPr>
                        <w:pStyle w:val="Heading1"/>
                        <w:rPr>
                          <w:rFonts w:asciiTheme="minorHAnsi" w:hAnsiTheme="minorHAnsi"/>
                          <w:b/>
                          <w:sz w:val="56"/>
                          <w:szCs w:val="56"/>
                        </w:rPr>
                      </w:pPr>
                      <w:r w:rsidRPr="009100D4">
                        <w:rPr>
                          <w:rFonts w:asciiTheme="minorHAnsi" w:hAnsiTheme="minorHAnsi"/>
                          <w:sz w:val="56"/>
                          <w:szCs w:val="56"/>
                        </w:rPr>
                        <w:t xml:space="preserve"> </w:t>
                      </w:r>
                      <w:r w:rsidRPr="009100D4">
                        <w:rPr>
                          <w:rFonts w:asciiTheme="minorHAnsi" w:hAnsiTheme="minorHAnsi"/>
                          <w:b/>
                          <w:sz w:val="56"/>
                          <w:szCs w:val="56"/>
                        </w:rPr>
                        <w:t xml:space="preserve">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461A4" w:rsidRPr="00C461A4">
        <w:rPr>
          <w:b/>
          <w:sz w:val="36"/>
          <w:szCs w:val="36"/>
        </w:rPr>
        <w:t>SPORTFORYOU.COM</w:t>
      </w:r>
    </w:p>
    <w:p w:rsidR="008B1F60" w:rsidRDefault="008B1F60" w:rsidP="007F7BB1">
      <w:pPr>
        <w:pStyle w:val="BodyText"/>
      </w:pPr>
    </w:p>
    <w:p w:rsidR="008B1F60" w:rsidRDefault="00FA76FC" w:rsidP="007F7BB1">
      <w:pPr>
        <w:pStyle w:val="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252730</wp:posOffset>
                </wp:positionV>
                <wp:extent cx="2237105" cy="7459980"/>
                <wp:effectExtent l="0" t="2540" r="3175" b="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105" cy="745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274" w:rsidRPr="00A34C2D" w:rsidRDefault="00B366E4" w:rsidP="00A34C2D">
                            <w:pPr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34C2D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The g</w:t>
                            </w:r>
                            <w:r w:rsidR="008E5274" w:rsidRPr="00A34C2D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roup will </w:t>
                            </w:r>
                            <w:r w:rsidR="009100D4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run weekly</w:t>
                            </w:r>
                            <w:r w:rsidR="0018319C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,</w:t>
                            </w:r>
                            <w:r w:rsidR="007C493E" w:rsidRPr="00A34C2D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8E5274" w:rsidRPr="00A34C2D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meet</w:t>
                            </w:r>
                            <w:r w:rsidR="007C493E" w:rsidRPr="00A34C2D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ing </w:t>
                            </w:r>
                            <w:r w:rsidR="008E5274" w:rsidRPr="00A34C2D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on</w:t>
                            </w:r>
                            <w:r w:rsidR="00701BB8" w:rsidRPr="00A34C2D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a </w:t>
                            </w:r>
                            <w:r w:rsidR="00574145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Thursday</w:t>
                            </w:r>
                            <w:r w:rsidR="00701BB8" w:rsidRPr="00A34C2D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evening</w:t>
                            </w:r>
                            <w:r w:rsidR="007C493E" w:rsidRPr="00A34C2D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from </w:t>
                            </w:r>
                            <w:r w:rsidR="00574145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5.30pm – 7.30pm</w:t>
                            </w:r>
                            <w:r w:rsidR="007C493E" w:rsidRPr="00A34C2D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for </w:t>
                            </w:r>
                            <w:r w:rsidR="00225538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12</w:t>
                            </w:r>
                            <w:r w:rsidR="007C493E" w:rsidRPr="00A34C2D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sessions</w:t>
                            </w:r>
                            <w:r w:rsidR="00574145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</w:p>
                          <w:p w:rsidR="008E5274" w:rsidRDefault="008E5274" w:rsidP="008E5274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B366E4" w:rsidRDefault="00945309" w:rsidP="00B366E4">
                            <w:pPr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The </w:t>
                            </w:r>
                            <w:r w:rsidR="00574145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sessions will commence</w:t>
                            </w:r>
                            <w:r w:rsidR="008E5274" w:rsidRPr="00B366E4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B366E4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on:</w:t>
                            </w:r>
                            <w:r w:rsidR="009100D4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574145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Thursday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2</w:t>
                            </w:r>
                            <w:r w:rsidRPr="00945309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  <w:lang w:val="en-GB"/>
                              </w:rPr>
                              <w:t>nd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March 2017</w:t>
                            </w:r>
                          </w:p>
                          <w:p w:rsidR="00945309" w:rsidRDefault="00945309" w:rsidP="001A241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1"/>
                              <w:gridCol w:w="1899"/>
                            </w:tblGrid>
                            <w:tr w:rsidR="00945309" w:rsidTr="00CE232E"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FA76FC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="00945309" w:rsidRPr="00945309">
                                    <w:rPr>
                                      <w:sz w:val="16"/>
                                      <w:szCs w:val="16"/>
                                    </w:rPr>
                                    <w:t>ate</w:t>
                                  </w:r>
                                </w:p>
                              </w:tc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FA76FC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="00945309" w:rsidRPr="00945309">
                                    <w:rPr>
                                      <w:sz w:val="16"/>
                                      <w:szCs w:val="16"/>
                                    </w:rPr>
                                    <w:t>enue</w:t>
                                  </w:r>
                                </w:p>
                              </w:tc>
                            </w:tr>
                            <w:tr w:rsidR="00945309" w:rsidTr="00CE232E"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Thursday 2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nd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 xml:space="preserve"> March</w:t>
                                  </w:r>
                                </w:p>
                              </w:tc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 xml:space="preserve">Old </w:t>
                                  </w:r>
                                  <w:proofErr w:type="spellStart"/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Leamingtonians</w:t>
                                  </w:r>
                                  <w:proofErr w:type="spellEnd"/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 xml:space="preserve"> Rugby Club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(OL’s)</w:t>
                                  </w:r>
                                </w:p>
                              </w:tc>
                            </w:tr>
                            <w:tr w:rsidR="00945309" w:rsidTr="00CE232E"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Thursday 9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 xml:space="preserve"> March</w:t>
                                  </w:r>
                                </w:p>
                              </w:tc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 xml:space="preserve">Old </w:t>
                                  </w:r>
                                  <w:proofErr w:type="spellStart"/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Leamingtonians</w:t>
                                  </w:r>
                                  <w:proofErr w:type="spellEnd"/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 xml:space="preserve"> Rugby Club</w:t>
                                  </w:r>
                                </w:p>
                              </w:tc>
                            </w:tr>
                            <w:tr w:rsidR="00945309" w:rsidTr="00CE232E"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Thursday 16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 xml:space="preserve"> March</w:t>
                                  </w:r>
                                </w:p>
                              </w:tc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 xml:space="preserve">Old </w:t>
                                  </w:r>
                                  <w:proofErr w:type="spellStart"/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Leamingtonians</w:t>
                                  </w:r>
                                  <w:proofErr w:type="spellEnd"/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 xml:space="preserve"> Rugby Club</w:t>
                                  </w:r>
                                </w:p>
                              </w:tc>
                            </w:tr>
                            <w:tr w:rsidR="00945309" w:rsidTr="00CE232E"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Thursday 23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rd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 xml:space="preserve"> March</w:t>
                                  </w:r>
                                </w:p>
                              </w:tc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Warwick Cricket and Tennis Club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(WCTC)</w:t>
                                  </w:r>
                                </w:p>
                              </w:tc>
                            </w:tr>
                            <w:tr w:rsidR="00945309" w:rsidTr="00CE232E"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Thursday 30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 xml:space="preserve"> March </w:t>
                                  </w:r>
                                </w:p>
                              </w:tc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Warwick Cricket and Tennis Club</w:t>
                                  </w:r>
                                </w:p>
                              </w:tc>
                            </w:tr>
                            <w:tr w:rsidR="00945309" w:rsidTr="00CE232E"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Thursday 6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 xml:space="preserve"> April</w:t>
                                  </w:r>
                                </w:p>
                              </w:tc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Warwick Cricket and Tennis Club</w:t>
                                  </w:r>
                                </w:p>
                              </w:tc>
                            </w:tr>
                            <w:tr w:rsidR="00945309" w:rsidTr="00CE232E"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Thursday 4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 xml:space="preserve"> May</w:t>
                                  </w:r>
                                </w:p>
                              </w:tc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Warwick Cricket and Tennis Club</w:t>
                                  </w:r>
                                </w:p>
                              </w:tc>
                            </w:tr>
                            <w:tr w:rsidR="00945309" w:rsidTr="00CE232E"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Thursday 11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 xml:space="preserve"> May</w:t>
                                  </w:r>
                                </w:p>
                              </w:tc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Warwick Cricket and Tennis Club</w:t>
                                  </w:r>
                                </w:p>
                              </w:tc>
                            </w:tr>
                            <w:tr w:rsidR="00945309" w:rsidTr="00CE232E"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Thursday 18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 xml:space="preserve"> May</w:t>
                                  </w:r>
                                </w:p>
                              </w:tc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Warwick Cricket and Tennis Club</w:t>
                                  </w:r>
                                </w:p>
                              </w:tc>
                            </w:tr>
                            <w:tr w:rsidR="00945309" w:rsidTr="00CE232E"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Thursday 25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 xml:space="preserve"> May </w:t>
                                  </w:r>
                                </w:p>
                              </w:tc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Warwick Cricket and Tennis Club</w:t>
                                  </w:r>
                                </w:p>
                              </w:tc>
                            </w:tr>
                            <w:tr w:rsidR="00945309" w:rsidTr="00CE232E"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Thursday 8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 xml:space="preserve"> June</w:t>
                                  </w:r>
                                </w:p>
                              </w:tc>
                              <w:tc>
                                <w:tcPr>
                                  <w:tcW w:w="4621" w:type="dxa"/>
                                </w:tcPr>
                                <w:p w:rsid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Venue to be confirmed</w:t>
                                  </w:r>
                                </w:p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45309" w:rsidTr="00CE232E">
                              <w:tc>
                                <w:tcPr>
                                  <w:tcW w:w="4621" w:type="dxa"/>
                                </w:tcPr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Thursday 15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 xml:space="preserve"> June</w:t>
                                  </w:r>
                                </w:p>
                              </w:tc>
                              <w:tc>
                                <w:tcPr>
                                  <w:tcW w:w="4621" w:type="dxa"/>
                                </w:tcPr>
                                <w:p w:rsid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309">
                                    <w:rPr>
                                      <w:sz w:val="16"/>
                                      <w:szCs w:val="16"/>
                                    </w:rPr>
                                    <w:t>Venue to be confirmed</w:t>
                                  </w:r>
                                </w:p>
                                <w:p w:rsidR="00945309" w:rsidRPr="00945309" w:rsidRDefault="00945309" w:rsidP="0094530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45309" w:rsidRPr="00945309" w:rsidRDefault="00945309" w:rsidP="001A241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OL’s address: </w:t>
                            </w:r>
                            <w:proofErr w:type="spellStart"/>
                            <w:r w:rsidRPr="00945309">
                              <w:rPr>
                                <w:sz w:val="16"/>
                                <w:szCs w:val="16"/>
                              </w:rPr>
                              <w:t>Bericote</w:t>
                            </w:r>
                            <w:proofErr w:type="spellEnd"/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5309">
                              <w:rPr>
                                <w:sz w:val="16"/>
                                <w:szCs w:val="16"/>
                              </w:rPr>
                              <w:t>rd</w:t>
                            </w:r>
                            <w:proofErr w:type="spellEnd"/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945309">
                              <w:rPr>
                                <w:sz w:val="16"/>
                                <w:szCs w:val="16"/>
                              </w:rPr>
                              <w:t>Leamington</w:t>
                            </w:r>
                            <w:proofErr w:type="spellEnd"/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 Spa, Cv32 6QP</w:t>
                            </w:r>
                            <w:r w:rsidR="00FA76FC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945309" w:rsidRPr="00945309" w:rsidRDefault="00945309" w:rsidP="001A241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WCTC address: Hampton </w:t>
                            </w:r>
                            <w:proofErr w:type="spellStart"/>
                            <w:r w:rsidRPr="00945309">
                              <w:rPr>
                                <w:sz w:val="16"/>
                                <w:szCs w:val="16"/>
                              </w:rPr>
                              <w:t>rd</w:t>
                            </w:r>
                            <w:proofErr w:type="spellEnd"/>
                            <w:r w:rsidRPr="00945309">
                              <w:rPr>
                                <w:sz w:val="16"/>
                                <w:szCs w:val="16"/>
                              </w:rPr>
                              <w:t>, Warwick CV34 6HX</w:t>
                            </w:r>
                          </w:p>
                          <w:p w:rsidR="00945309" w:rsidRDefault="00945309" w:rsidP="00E0617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06173" w:rsidRPr="00AF0080" w:rsidRDefault="00FA76FC" w:rsidP="00E0617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  <w:r w:rsidR="00E06173" w:rsidRPr="00AF0080">
                              <w:rPr>
                                <w:sz w:val="22"/>
                                <w:szCs w:val="22"/>
                              </w:rPr>
                              <w:t xml:space="preserve">lease contact </w:t>
                            </w:r>
                            <w:r w:rsidR="00E06173" w:rsidRPr="00AF0080">
                              <w:rPr>
                                <w:b/>
                                <w:sz w:val="22"/>
                                <w:szCs w:val="22"/>
                              </w:rPr>
                              <w:t>Entrust Care Partnership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A76FC">
                              <w:rPr>
                                <w:sz w:val="22"/>
                                <w:szCs w:val="22"/>
                              </w:rPr>
                              <w:t>for information</w:t>
                            </w:r>
                            <w:r w:rsidR="00E06173" w:rsidRPr="00AF0080">
                              <w:rPr>
                                <w:sz w:val="22"/>
                                <w:szCs w:val="22"/>
                              </w:rPr>
                              <w:t xml:space="preserve"> via:</w:t>
                            </w:r>
                          </w:p>
                          <w:p w:rsidR="00FD46C9" w:rsidRDefault="00E06173" w:rsidP="00E0617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F0080">
                              <w:rPr>
                                <w:sz w:val="22"/>
                                <w:szCs w:val="22"/>
                              </w:rPr>
                              <w:t xml:space="preserve">Emma Smith – </w:t>
                            </w:r>
                            <w:hyperlink r:id="rId16" w:history="1">
                              <w:r w:rsidRPr="00AF0080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emmasmithentrust@gmail.com</w:t>
                              </w:r>
                            </w:hyperlink>
                            <w:r w:rsidRPr="00AF0080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E06173" w:rsidRDefault="00E06173" w:rsidP="00E0617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F0080">
                              <w:rPr>
                                <w:sz w:val="22"/>
                                <w:szCs w:val="22"/>
                              </w:rPr>
                              <w:t>Tel – 0779</w:t>
                            </w:r>
                            <w:r w:rsidR="0094530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F0080">
                              <w:rPr>
                                <w:sz w:val="22"/>
                                <w:szCs w:val="22"/>
                              </w:rPr>
                              <w:t>2969245</w:t>
                            </w:r>
                          </w:p>
                          <w:p w:rsidR="00945309" w:rsidRPr="00AF0080" w:rsidRDefault="00945309" w:rsidP="00E0617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06173" w:rsidRPr="00AF0080" w:rsidRDefault="00E06173" w:rsidP="00E06173">
                            <w:pPr>
                              <w:rPr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:rsidR="00E06173" w:rsidRDefault="00E06173" w:rsidP="001A241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06173" w:rsidRPr="00226298" w:rsidRDefault="00E06173" w:rsidP="001A241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9" type="#_x0000_t202" style="position:absolute;margin-left:318pt;margin-top:19.9pt;width:176.15pt;height:58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" filled="f" stroked="f">
                <v:textbox>
                  <w:txbxContent>
                    <w:p w:rsidR="008E5274" w:rsidRPr="00A34C2D" w:rsidRDefault="00B366E4" w:rsidP="00A34C2D">
                      <w:pPr>
                        <w:rPr>
                          <w:b/>
                          <w:sz w:val="28"/>
                          <w:szCs w:val="28"/>
                          <w:lang w:val="en-GB"/>
                        </w:rPr>
                      </w:pPr>
                      <w:r w:rsidRPr="00A34C2D">
                        <w:rPr>
                          <w:b/>
                          <w:sz w:val="28"/>
                          <w:szCs w:val="28"/>
                          <w:lang w:val="en-GB"/>
                        </w:rPr>
                        <w:t>The g</w:t>
                      </w:r>
                      <w:r w:rsidR="008E5274" w:rsidRPr="00A34C2D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roup will </w:t>
                      </w:r>
                      <w:r w:rsidR="009100D4">
                        <w:rPr>
                          <w:b/>
                          <w:sz w:val="28"/>
                          <w:szCs w:val="28"/>
                          <w:lang w:val="en-GB"/>
                        </w:rPr>
                        <w:t>run weekly</w:t>
                      </w:r>
                      <w:r w:rsidR="0018319C">
                        <w:rPr>
                          <w:b/>
                          <w:sz w:val="28"/>
                          <w:szCs w:val="28"/>
                          <w:lang w:val="en-GB"/>
                        </w:rPr>
                        <w:t>,</w:t>
                      </w:r>
                      <w:r w:rsidR="007C493E" w:rsidRPr="00A34C2D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8E5274" w:rsidRPr="00A34C2D">
                        <w:rPr>
                          <w:b/>
                          <w:sz w:val="28"/>
                          <w:szCs w:val="28"/>
                          <w:lang w:val="en-GB"/>
                        </w:rPr>
                        <w:t>meet</w:t>
                      </w:r>
                      <w:r w:rsidR="007C493E" w:rsidRPr="00A34C2D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ing </w:t>
                      </w:r>
                      <w:r w:rsidR="008E5274" w:rsidRPr="00A34C2D">
                        <w:rPr>
                          <w:b/>
                          <w:sz w:val="28"/>
                          <w:szCs w:val="28"/>
                          <w:lang w:val="en-GB"/>
                        </w:rPr>
                        <w:t>on</w:t>
                      </w:r>
                      <w:r w:rsidR="00701BB8" w:rsidRPr="00A34C2D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 a </w:t>
                      </w:r>
                      <w:r w:rsidR="00574145">
                        <w:rPr>
                          <w:b/>
                          <w:sz w:val="28"/>
                          <w:szCs w:val="28"/>
                          <w:lang w:val="en-GB"/>
                        </w:rPr>
                        <w:t>Thursday</w:t>
                      </w:r>
                      <w:r w:rsidR="00701BB8" w:rsidRPr="00A34C2D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 evening</w:t>
                      </w:r>
                      <w:r w:rsidR="007C493E" w:rsidRPr="00A34C2D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 from </w:t>
                      </w:r>
                      <w:r w:rsidR="00574145">
                        <w:rPr>
                          <w:b/>
                          <w:sz w:val="28"/>
                          <w:szCs w:val="28"/>
                          <w:lang w:val="en-GB"/>
                        </w:rPr>
                        <w:t>5.30pm – 7.30pm</w:t>
                      </w:r>
                      <w:r w:rsidR="007C493E" w:rsidRPr="00A34C2D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 for </w:t>
                      </w:r>
                      <w:r w:rsidR="00225538">
                        <w:rPr>
                          <w:b/>
                          <w:sz w:val="28"/>
                          <w:szCs w:val="28"/>
                          <w:lang w:val="en-GB"/>
                        </w:rPr>
                        <w:t>12</w:t>
                      </w:r>
                      <w:r w:rsidR="007C493E" w:rsidRPr="00A34C2D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 sessions</w:t>
                      </w:r>
                      <w:r w:rsidR="00574145">
                        <w:rPr>
                          <w:b/>
                          <w:sz w:val="28"/>
                          <w:szCs w:val="28"/>
                          <w:lang w:val="en-GB"/>
                        </w:rPr>
                        <w:t>.</w:t>
                      </w:r>
                    </w:p>
                    <w:p w:rsidR="008E5274" w:rsidRDefault="008E5274" w:rsidP="008E5274">
                      <w:pPr>
                        <w:rPr>
                          <w:lang w:val="en-GB"/>
                        </w:rPr>
                      </w:pPr>
                    </w:p>
                    <w:p w:rsidR="00B366E4" w:rsidRDefault="00945309" w:rsidP="00B366E4">
                      <w:pPr>
                        <w:rPr>
                          <w:b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The </w:t>
                      </w:r>
                      <w:r w:rsidR="00574145">
                        <w:rPr>
                          <w:b/>
                          <w:sz w:val="28"/>
                          <w:szCs w:val="28"/>
                          <w:lang w:val="en-GB"/>
                        </w:rPr>
                        <w:t>sessions will commence</w:t>
                      </w:r>
                      <w:r w:rsidR="008E5274" w:rsidRPr="00B366E4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B366E4">
                        <w:rPr>
                          <w:b/>
                          <w:sz w:val="28"/>
                          <w:szCs w:val="28"/>
                          <w:lang w:val="en-GB"/>
                        </w:rPr>
                        <w:t>on:</w:t>
                      </w:r>
                      <w:r w:rsidR="009100D4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574145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Thursday </w:t>
                      </w:r>
                      <w:r>
                        <w:rPr>
                          <w:b/>
                          <w:sz w:val="28"/>
                          <w:szCs w:val="28"/>
                          <w:lang w:val="en-GB"/>
                        </w:rPr>
                        <w:t>2</w:t>
                      </w:r>
                      <w:r w:rsidRPr="00945309">
                        <w:rPr>
                          <w:b/>
                          <w:sz w:val="28"/>
                          <w:szCs w:val="28"/>
                          <w:vertAlign w:val="superscript"/>
                          <w:lang w:val="en-GB"/>
                        </w:rPr>
                        <w:t>nd</w:t>
                      </w:r>
                      <w:r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 March 2017</w:t>
                      </w:r>
                    </w:p>
                    <w:p w:rsidR="00945309" w:rsidRDefault="00945309" w:rsidP="001A2417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51"/>
                        <w:gridCol w:w="1899"/>
                      </w:tblGrid>
                      <w:tr w:rsidR="00945309" w:rsidTr="00CE232E">
                        <w:tc>
                          <w:tcPr>
                            <w:tcW w:w="4621" w:type="dxa"/>
                          </w:tcPr>
                          <w:p w:rsidR="00945309" w:rsidRPr="00945309" w:rsidRDefault="00FA76FC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 w:rsidR="00945309" w:rsidRPr="00945309">
                              <w:rPr>
                                <w:sz w:val="16"/>
                                <w:szCs w:val="16"/>
                              </w:rPr>
                              <w:t>ate</w:t>
                            </w:r>
                          </w:p>
                        </w:tc>
                        <w:tc>
                          <w:tcPr>
                            <w:tcW w:w="4621" w:type="dxa"/>
                          </w:tcPr>
                          <w:p w:rsidR="00945309" w:rsidRPr="00945309" w:rsidRDefault="00FA76FC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  <w:r w:rsidR="00945309" w:rsidRPr="00945309">
                              <w:rPr>
                                <w:sz w:val="16"/>
                                <w:szCs w:val="16"/>
                              </w:rPr>
                              <w:t>enue</w:t>
                            </w:r>
                          </w:p>
                        </w:tc>
                      </w:tr>
                      <w:tr w:rsidR="00945309" w:rsidTr="00CE232E"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Thursday 2</w:t>
                            </w:r>
                            <w:r w:rsidRPr="0094530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 March</w:t>
                            </w:r>
                          </w:p>
                        </w:tc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Old </w:t>
                            </w:r>
                            <w:proofErr w:type="spellStart"/>
                            <w:r w:rsidRPr="00945309">
                              <w:rPr>
                                <w:sz w:val="16"/>
                                <w:szCs w:val="16"/>
                              </w:rPr>
                              <w:t>Leamingtonians</w:t>
                            </w:r>
                            <w:proofErr w:type="spellEnd"/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 Rugby Club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(OL’s)</w:t>
                            </w:r>
                          </w:p>
                        </w:tc>
                      </w:tr>
                      <w:tr w:rsidR="00945309" w:rsidTr="00CE232E"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Thursday 9</w:t>
                            </w:r>
                            <w:r w:rsidRPr="0094530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 March</w:t>
                            </w:r>
                          </w:p>
                        </w:tc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Old </w:t>
                            </w:r>
                            <w:proofErr w:type="spellStart"/>
                            <w:r w:rsidRPr="00945309">
                              <w:rPr>
                                <w:sz w:val="16"/>
                                <w:szCs w:val="16"/>
                              </w:rPr>
                              <w:t>Leamingtonians</w:t>
                            </w:r>
                            <w:proofErr w:type="spellEnd"/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 Rugby Club</w:t>
                            </w:r>
                          </w:p>
                        </w:tc>
                      </w:tr>
                      <w:tr w:rsidR="00945309" w:rsidTr="00CE232E"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Thursday 16</w:t>
                            </w:r>
                            <w:r w:rsidRPr="0094530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 March</w:t>
                            </w:r>
                          </w:p>
                        </w:tc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Old </w:t>
                            </w:r>
                            <w:proofErr w:type="spellStart"/>
                            <w:r w:rsidRPr="00945309">
                              <w:rPr>
                                <w:sz w:val="16"/>
                                <w:szCs w:val="16"/>
                              </w:rPr>
                              <w:t>Leamingtonians</w:t>
                            </w:r>
                            <w:proofErr w:type="spellEnd"/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 Rugby Club</w:t>
                            </w:r>
                          </w:p>
                        </w:tc>
                      </w:tr>
                      <w:tr w:rsidR="00945309" w:rsidTr="00CE232E"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Thursday 23</w:t>
                            </w:r>
                            <w:r w:rsidRPr="0094530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 March</w:t>
                            </w:r>
                          </w:p>
                        </w:tc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Warwick Cricket and Tennis Club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(WCTC)</w:t>
                            </w:r>
                          </w:p>
                        </w:tc>
                      </w:tr>
                      <w:tr w:rsidR="00945309" w:rsidTr="00CE232E"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Thursday 30</w:t>
                            </w:r>
                            <w:r w:rsidRPr="0094530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 March </w:t>
                            </w:r>
                          </w:p>
                        </w:tc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Warwick Cricket and Tennis Club</w:t>
                            </w:r>
                          </w:p>
                        </w:tc>
                      </w:tr>
                      <w:tr w:rsidR="00945309" w:rsidTr="00CE232E"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Thursday 6</w:t>
                            </w:r>
                            <w:r w:rsidRPr="0094530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 April</w:t>
                            </w:r>
                          </w:p>
                        </w:tc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Warwick Cricket and Tennis Club</w:t>
                            </w:r>
                          </w:p>
                        </w:tc>
                      </w:tr>
                      <w:tr w:rsidR="00945309" w:rsidTr="00CE232E"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Thursday 4</w:t>
                            </w:r>
                            <w:r w:rsidRPr="0094530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 May</w:t>
                            </w:r>
                          </w:p>
                        </w:tc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Warwick Cricket and Tennis Club</w:t>
                            </w:r>
                          </w:p>
                        </w:tc>
                      </w:tr>
                      <w:tr w:rsidR="00945309" w:rsidTr="00CE232E"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Thursday 11</w:t>
                            </w:r>
                            <w:r w:rsidRPr="0094530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 May</w:t>
                            </w:r>
                          </w:p>
                        </w:tc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Warwick Cricket and Tennis Club</w:t>
                            </w:r>
                          </w:p>
                        </w:tc>
                      </w:tr>
                      <w:tr w:rsidR="00945309" w:rsidTr="00CE232E"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Thursday 18</w:t>
                            </w:r>
                            <w:r w:rsidRPr="0094530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 May</w:t>
                            </w:r>
                          </w:p>
                        </w:tc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Warwick Cricket and Tennis Club</w:t>
                            </w:r>
                          </w:p>
                        </w:tc>
                      </w:tr>
                      <w:tr w:rsidR="00945309" w:rsidTr="00CE232E"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Thursday 25</w:t>
                            </w:r>
                            <w:r w:rsidRPr="0094530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 May </w:t>
                            </w:r>
                          </w:p>
                        </w:tc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Warwick Cricket and Tennis Club</w:t>
                            </w:r>
                          </w:p>
                        </w:tc>
                      </w:tr>
                      <w:tr w:rsidR="00945309" w:rsidTr="00CE232E"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Thursday 8</w:t>
                            </w:r>
                            <w:r w:rsidRPr="0094530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 June</w:t>
                            </w:r>
                          </w:p>
                        </w:tc>
                        <w:tc>
                          <w:tcPr>
                            <w:tcW w:w="4621" w:type="dxa"/>
                          </w:tcPr>
                          <w:p w:rsid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Venue to be confirmed</w:t>
                            </w:r>
                          </w:p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45309" w:rsidTr="00CE232E">
                        <w:tc>
                          <w:tcPr>
                            <w:tcW w:w="4621" w:type="dxa"/>
                          </w:tcPr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Thursday 15</w:t>
                            </w:r>
                            <w:r w:rsidRPr="0094530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945309">
                              <w:rPr>
                                <w:sz w:val="16"/>
                                <w:szCs w:val="16"/>
                              </w:rPr>
                              <w:t xml:space="preserve"> June</w:t>
                            </w:r>
                          </w:p>
                        </w:tc>
                        <w:tc>
                          <w:tcPr>
                            <w:tcW w:w="4621" w:type="dxa"/>
                          </w:tcPr>
                          <w:p w:rsid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5309">
                              <w:rPr>
                                <w:sz w:val="16"/>
                                <w:szCs w:val="16"/>
                              </w:rPr>
                              <w:t>Venue to be confirmed</w:t>
                            </w:r>
                          </w:p>
                          <w:p w:rsidR="00945309" w:rsidRPr="00945309" w:rsidRDefault="00945309" w:rsidP="009453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45309" w:rsidRPr="00945309" w:rsidRDefault="00945309" w:rsidP="001A2417">
                      <w:pPr>
                        <w:rPr>
                          <w:sz w:val="16"/>
                          <w:szCs w:val="16"/>
                        </w:rPr>
                      </w:pPr>
                      <w:r w:rsidRPr="00945309">
                        <w:rPr>
                          <w:sz w:val="16"/>
                          <w:szCs w:val="16"/>
                        </w:rPr>
                        <w:t xml:space="preserve">OL’s address: </w:t>
                      </w:r>
                      <w:proofErr w:type="spellStart"/>
                      <w:r w:rsidRPr="00945309">
                        <w:rPr>
                          <w:sz w:val="16"/>
                          <w:szCs w:val="16"/>
                        </w:rPr>
                        <w:t>Bericote</w:t>
                      </w:r>
                      <w:proofErr w:type="spellEnd"/>
                      <w:r w:rsidRPr="0094530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5309">
                        <w:rPr>
                          <w:sz w:val="16"/>
                          <w:szCs w:val="16"/>
                        </w:rPr>
                        <w:t>rd</w:t>
                      </w:r>
                      <w:proofErr w:type="spellEnd"/>
                      <w:r w:rsidRPr="00945309"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945309">
                        <w:rPr>
                          <w:sz w:val="16"/>
                          <w:szCs w:val="16"/>
                        </w:rPr>
                        <w:t>Leamington</w:t>
                      </w:r>
                      <w:proofErr w:type="spellEnd"/>
                      <w:r w:rsidRPr="00945309">
                        <w:rPr>
                          <w:sz w:val="16"/>
                          <w:szCs w:val="16"/>
                        </w:rPr>
                        <w:t xml:space="preserve"> Spa, Cv32 6QP</w:t>
                      </w:r>
                      <w:r w:rsidR="00FA76FC"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945309" w:rsidRPr="00945309" w:rsidRDefault="00945309" w:rsidP="001A2417">
                      <w:pPr>
                        <w:rPr>
                          <w:sz w:val="16"/>
                          <w:szCs w:val="16"/>
                        </w:rPr>
                      </w:pPr>
                      <w:r w:rsidRPr="00945309">
                        <w:rPr>
                          <w:sz w:val="16"/>
                          <w:szCs w:val="16"/>
                        </w:rPr>
                        <w:t xml:space="preserve">WCTC address: Hampton </w:t>
                      </w:r>
                      <w:proofErr w:type="spellStart"/>
                      <w:r w:rsidRPr="00945309">
                        <w:rPr>
                          <w:sz w:val="16"/>
                          <w:szCs w:val="16"/>
                        </w:rPr>
                        <w:t>rd</w:t>
                      </w:r>
                      <w:proofErr w:type="spellEnd"/>
                      <w:r w:rsidRPr="00945309">
                        <w:rPr>
                          <w:sz w:val="16"/>
                          <w:szCs w:val="16"/>
                        </w:rPr>
                        <w:t>, Warwick CV34 6HX</w:t>
                      </w:r>
                    </w:p>
                    <w:p w:rsidR="00945309" w:rsidRDefault="00945309" w:rsidP="00E06173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E06173" w:rsidRPr="00AF0080" w:rsidRDefault="00FA76FC" w:rsidP="00E06173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</w:t>
                      </w:r>
                      <w:r w:rsidR="00E06173" w:rsidRPr="00AF0080">
                        <w:rPr>
                          <w:sz w:val="22"/>
                          <w:szCs w:val="22"/>
                        </w:rPr>
                        <w:t xml:space="preserve">lease contact </w:t>
                      </w:r>
                      <w:r w:rsidR="00E06173" w:rsidRPr="00AF0080">
                        <w:rPr>
                          <w:b/>
                          <w:sz w:val="22"/>
                          <w:szCs w:val="22"/>
                        </w:rPr>
                        <w:t>Entrust Care Partnership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, </w:t>
                      </w:r>
                      <w:r w:rsidRPr="00FA76FC">
                        <w:rPr>
                          <w:sz w:val="22"/>
                          <w:szCs w:val="22"/>
                        </w:rPr>
                        <w:t>for information</w:t>
                      </w:r>
                      <w:r w:rsidR="00E06173" w:rsidRPr="00AF0080">
                        <w:rPr>
                          <w:sz w:val="22"/>
                          <w:szCs w:val="22"/>
                        </w:rPr>
                        <w:t xml:space="preserve"> via:</w:t>
                      </w:r>
                    </w:p>
                    <w:p w:rsidR="00FD46C9" w:rsidRDefault="00E06173" w:rsidP="00E06173">
                      <w:pPr>
                        <w:rPr>
                          <w:sz w:val="22"/>
                          <w:szCs w:val="22"/>
                        </w:rPr>
                      </w:pPr>
                      <w:r w:rsidRPr="00AF0080">
                        <w:rPr>
                          <w:sz w:val="22"/>
                          <w:szCs w:val="22"/>
                        </w:rPr>
                        <w:t xml:space="preserve">Emma Smith – </w:t>
                      </w:r>
                      <w:hyperlink r:id="rId17" w:history="1">
                        <w:r w:rsidRPr="00AF0080">
                          <w:rPr>
                            <w:rStyle w:val="Hyperlink"/>
                            <w:sz w:val="22"/>
                            <w:szCs w:val="22"/>
                          </w:rPr>
                          <w:t>emmasmithentrust@gmail.com</w:t>
                        </w:r>
                      </w:hyperlink>
                      <w:r w:rsidRPr="00AF0080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:rsidR="00E06173" w:rsidRDefault="00E06173" w:rsidP="00E06173">
                      <w:pPr>
                        <w:rPr>
                          <w:sz w:val="22"/>
                          <w:szCs w:val="22"/>
                        </w:rPr>
                      </w:pPr>
                      <w:r w:rsidRPr="00AF0080">
                        <w:rPr>
                          <w:sz w:val="22"/>
                          <w:szCs w:val="22"/>
                        </w:rPr>
                        <w:t>Tel – 0779</w:t>
                      </w:r>
                      <w:r w:rsidR="00945309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AF0080">
                        <w:rPr>
                          <w:sz w:val="22"/>
                          <w:szCs w:val="22"/>
                        </w:rPr>
                        <w:t>2969245</w:t>
                      </w:r>
                    </w:p>
                    <w:p w:rsidR="00945309" w:rsidRPr="00AF0080" w:rsidRDefault="00945309" w:rsidP="00E06173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E06173" w:rsidRPr="00AF0080" w:rsidRDefault="00E06173" w:rsidP="00E06173">
                      <w:pPr>
                        <w:rPr>
                          <w:sz w:val="22"/>
                          <w:szCs w:val="22"/>
                          <w:lang w:val="fr-FR"/>
                        </w:rPr>
                      </w:pPr>
                    </w:p>
                    <w:p w:rsidR="00E06173" w:rsidRDefault="00E06173" w:rsidP="001A2417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06173" w:rsidRPr="00226298" w:rsidRDefault="00E06173" w:rsidP="001A241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209550</wp:posOffset>
                </wp:positionV>
                <wp:extent cx="3290570" cy="1764665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0570" cy="176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6298" w:rsidRPr="009100D4" w:rsidRDefault="00945309" w:rsidP="001A241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2017</w:t>
                            </w:r>
                            <w:r w:rsidR="00226298" w:rsidRPr="009100D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00D4">
                              <w:rPr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941DAA">
                              <w:rPr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9100D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ort based </w:t>
                            </w:r>
                            <w:r w:rsidR="00226298" w:rsidRPr="009100D4">
                              <w:rPr>
                                <w:b/>
                                <w:sz w:val="28"/>
                                <w:szCs w:val="28"/>
                              </w:rPr>
                              <w:t>group</w:t>
                            </w:r>
                            <w:r w:rsidR="00B50118" w:rsidRPr="009100D4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226298" w:rsidRPr="009100D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for young people</w:t>
                            </w:r>
                            <w:r w:rsidR="00DB53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aged 11 – 19</w:t>
                            </w:r>
                            <w:r w:rsidR="00E06173" w:rsidRPr="009100D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years </w:t>
                            </w:r>
                            <w:r w:rsidR="00226298" w:rsidRPr="009100D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in South Warwickshire, who have a Disability or </w:t>
                            </w:r>
                            <w:r w:rsidR="00225538" w:rsidRPr="009100D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Additional </w:t>
                            </w:r>
                            <w:r w:rsidR="00226298" w:rsidRPr="009100D4">
                              <w:rPr>
                                <w:b/>
                                <w:sz w:val="28"/>
                                <w:szCs w:val="28"/>
                              </w:rPr>
                              <w:t>Needs.</w:t>
                            </w:r>
                          </w:p>
                          <w:p w:rsidR="007C493E" w:rsidRPr="00941DAA" w:rsidRDefault="007C493E" w:rsidP="001A2417">
                            <w:pPr>
                              <w:rPr>
                                <w:color w:val="3333CC"/>
                                <w:sz w:val="32"/>
                                <w:szCs w:val="32"/>
                              </w:rPr>
                            </w:pPr>
                          </w:p>
                          <w:p w:rsidR="00FD46C9" w:rsidRPr="00941DAA" w:rsidRDefault="00225538" w:rsidP="00941DAA">
                            <w:pPr>
                              <w:pStyle w:val="Heading3"/>
                              <w:spacing w:before="0" w:after="0" w:line="360" w:lineRule="auto"/>
                              <w:jc w:val="center"/>
                              <w:rPr>
                                <w:color w:val="3333CC"/>
                                <w:sz w:val="32"/>
                                <w:szCs w:val="32"/>
                              </w:rPr>
                            </w:pPr>
                            <w:r w:rsidRPr="00941DAA">
                              <w:rPr>
                                <w:color w:val="3333CC"/>
                                <w:sz w:val="32"/>
                                <w:szCs w:val="32"/>
                              </w:rPr>
                              <w:t>Come along and enjoy</w:t>
                            </w:r>
                            <w:r w:rsidR="00941DAA" w:rsidRPr="00941DAA">
                              <w:rPr>
                                <w:color w:val="3333CC"/>
                                <w:sz w:val="32"/>
                                <w:szCs w:val="32"/>
                              </w:rPr>
                              <w:t xml:space="preserve"> a variety of sports</w:t>
                            </w:r>
                          </w:p>
                          <w:p w:rsidR="00A34C2D" w:rsidRPr="00B50118" w:rsidRDefault="00A34C2D" w:rsidP="00A34C2D">
                            <w:pPr>
                              <w:pStyle w:val="Heading3"/>
                              <w:spacing w:before="0"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                                     </w:t>
                            </w:r>
                          </w:p>
                          <w:p w:rsidR="0058691B" w:rsidRPr="00E06173" w:rsidRDefault="0058691B" w:rsidP="00A45D8C">
                            <w:pPr>
                              <w:pStyle w:val="Tabletext"/>
                              <w:rPr>
                                <w:b/>
                                <w:lang w:val="en-GB"/>
                              </w:rPr>
                            </w:pPr>
                          </w:p>
                          <w:p w:rsidR="00A34C2D" w:rsidRPr="0058691B" w:rsidRDefault="00A34C2D" w:rsidP="0018319C">
                            <w:pPr>
                              <w:pStyle w:val="Tabletext"/>
                              <w:rPr>
                                <w:lang w:val="en-GB"/>
                              </w:rPr>
                            </w:pPr>
                            <w:r w:rsidRPr="0058691B">
                              <w:rPr>
                                <w:lang w:val="en-GB"/>
                              </w:rPr>
                              <w:t xml:space="preserve">  </w:t>
                            </w:r>
                          </w:p>
                          <w:p w:rsidR="0058691B" w:rsidRPr="00A57A9E" w:rsidRDefault="0058691B" w:rsidP="0058691B">
                            <w:pPr>
                              <w:pStyle w:val="Tabletext"/>
                              <w:rPr>
                                <w:lang w:val="en-GB"/>
                              </w:rPr>
                            </w:pPr>
                          </w:p>
                          <w:p w:rsidR="00131311" w:rsidRDefault="00225538" w:rsidP="001A24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131311" w:rsidRDefault="00131311" w:rsidP="001A24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45D8C" w:rsidRDefault="00A45D8C" w:rsidP="001A24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51318" w:rsidRDefault="00C513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" o:spid="_x0000_s1030" type="#_x0000_t202" style="position:absolute;margin-left:30pt;margin-top:16.5pt;width:259.1pt;height:138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" filled="f" stroked="f">
                <v:textbox>
                  <w:txbxContent>
                    <w:p w:rsidR="00226298" w:rsidRPr="009100D4" w:rsidRDefault="00945309" w:rsidP="001A241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2017</w:t>
                      </w:r>
                      <w:r w:rsidR="00226298" w:rsidRPr="009100D4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100D4">
                        <w:rPr>
                          <w:b/>
                          <w:sz w:val="28"/>
                          <w:szCs w:val="28"/>
                        </w:rPr>
                        <w:t>s</w:t>
                      </w:r>
                      <w:r w:rsidR="00941DAA">
                        <w:rPr>
                          <w:b/>
                          <w:sz w:val="28"/>
                          <w:szCs w:val="28"/>
                        </w:rPr>
                        <w:t>p</w:t>
                      </w:r>
                      <w:r w:rsidR="009100D4">
                        <w:rPr>
                          <w:b/>
                          <w:sz w:val="28"/>
                          <w:szCs w:val="28"/>
                        </w:rPr>
                        <w:t xml:space="preserve">ort based </w:t>
                      </w:r>
                      <w:r w:rsidR="00226298" w:rsidRPr="009100D4">
                        <w:rPr>
                          <w:b/>
                          <w:sz w:val="28"/>
                          <w:szCs w:val="28"/>
                        </w:rPr>
                        <w:t>group</w:t>
                      </w:r>
                      <w:r w:rsidR="00B50118" w:rsidRPr="009100D4"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 w:rsidR="00226298" w:rsidRPr="009100D4">
                        <w:rPr>
                          <w:b/>
                          <w:sz w:val="28"/>
                          <w:szCs w:val="28"/>
                        </w:rPr>
                        <w:t xml:space="preserve"> for young people</w:t>
                      </w:r>
                      <w:r w:rsidR="00DB5339">
                        <w:rPr>
                          <w:b/>
                          <w:sz w:val="28"/>
                          <w:szCs w:val="28"/>
                        </w:rPr>
                        <w:t xml:space="preserve"> aged 11 – 19</w:t>
                      </w:r>
                      <w:r w:rsidR="00E06173" w:rsidRPr="009100D4">
                        <w:rPr>
                          <w:b/>
                          <w:sz w:val="28"/>
                          <w:szCs w:val="28"/>
                        </w:rPr>
                        <w:t xml:space="preserve"> years </w:t>
                      </w:r>
                      <w:r w:rsidR="00226298" w:rsidRPr="009100D4">
                        <w:rPr>
                          <w:b/>
                          <w:sz w:val="28"/>
                          <w:szCs w:val="28"/>
                        </w:rPr>
                        <w:t xml:space="preserve">in South Warwickshire, who have a Disability or </w:t>
                      </w:r>
                      <w:r w:rsidR="00225538" w:rsidRPr="009100D4">
                        <w:rPr>
                          <w:b/>
                          <w:sz w:val="28"/>
                          <w:szCs w:val="28"/>
                        </w:rPr>
                        <w:t xml:space="preserve">Additional </w:t>
                      </w:r>
                      <w:r w:rsidR="00226298" w:rsidRPr="009100D4">
                        <w:rPr>
                          <w:b/>
                          <w:sz w:val="28"/>
                          <w:szCs w:val="28"/>
                        </w:rPr>
                        <w:t>Needs.</w:t>
                      </w:r>
                    </w:p>
                    <w:p w:rsidR="007C493E" w:rsidRPr="00941DAA" w:rsidRDefault="007C493E" w:rsidP="001A2417">
                      <w:pPr>
                        <w:rPr>
                          <w:color w:val="3333CC"/>
                          <w:sz w:val="32"/>
                          <w:szCs w:val="32"/>
                        </w:rPr>
                      </w:pPr>
                    </w:p>
                    <w:p w:rsidR="00FD46C9" w:rsidRPr="00941DAA" w:rsidRDefault="00225538" w:rsidP="00941DAA">
                      <w:pPr>
                        <w:pStyle w:val="Heading3"/>
                        <w:spacing w:before="0" w:after="0" w:line="360" w:lineRule="auto"/>
                        <w:jc w:val="center"/>
                        <w:rPr>
                          <w:color w:val="3333CC"/>
                          <w:sz w:val="32"/>
                          <w:szCs w:val="32"/>
                        </w:rPr>
                      </w:pPr>
                      <w:r w:rsidRPr="00941DAA">
                        <w:rPr>
                          <w:color w:val="3333CC"/>
                          <w:sz w:val="32"/>
                          <w:szCs w:val="32"/>
                        </w:rPr>
                        <w:t>Come along and enjoy</w:t>
                      </w:r>
                      <w:r w:rsidR="00941DAA" w:rsidRPr="00941DAA">
                        <w:rPr>
                          <w:color w:val="3333CC"/>
                          <w:sz w:val="32"/>
                          <w:szCs w:val="32"/>
                        </w:rPr>
                        <w:t xml:space="preserve"> a variety of sports</w:t>
                      </w:r>
                    </w:p>
                    <w:p w:rsidR="00A34C2D" w:rsidRPr="00B50118" w:rsidRDefault="00A34C2D" w:rsidP="00A34C2D">
                      <w:pPr>
                        <w:pStyle w:val="Heading3"/>
                        <w:spacing w:before="0" w:after="0" w:line="360" w:lineRule="auto"/>
                        <w:jc w:val="both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                                                          </w:t>
                      </w:r>
                    </w:p>
                    <w:p w:rsidR="0058691B" w:rsidRPr="00E06173" w:rsidRDefault="0058691B" w:rsidP="00A45D8C">
                      <w:pPr>
                        <w:pStyle w:val="Tabletext"/>
                        <w:rPr>
                          <w:b/>
                          <w:lang w:val="en-GB"/>
                        </w:rPr>
                      </w:pPr>
                    </w:p>
                    <w:p w:rsidR="00A34C2D" w:rsidRPr="0058691B" w:rsidRDefault="00A34C2D" w:rsidP="0018319C">
                      <w:pPr>
                        <w:pStyle w:val="Tabletext"/>
                        <w:rPr>
                          <w:lang w:val="en-GB"/>
                        </w:rPr>
                      </w:pPr>
                      <w:r w:rsidRPr="0058691B">
                        <w:rPr>
                          <w:lang w:val="en-GB"/>
                        </w:rPr>
                        <w:t xml:space="preserve">  </w:t>
                      </w:r>
                    </w:p>
                    <w:p w:rsidR="0058691B" w:rsidRPr="00A57A9E" w:rsidRDefault="0058691B" w:rsidP="0058691B">
                      <w:pPr>
                        <w:pStyle w:val="Tabletext"/>
                        <w:rPr>
                          <w:lang w:val="en-GB"/>
                        </w:rPr>
                      </w:pPr>
                    </w:p>
                    <w:p w:rsidR="00131311" w:rsidRDefault="00225538" w:rsidP="001A24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</w:p>
                    <w:p w:rsidR="00131311" w:rsidRDefault="00131311" w:rsidP="001A24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5D8C" w:rsidRDefault="00A45D8C" w:rsidP="001A24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C51318" w:rsidRDefault="00C51318"/>
                  </w:txbxContent>
                </v:textbox>
              </v:shape>
            </w:pict>
          </mc:Fallback>
        </mc:AlternateContent>
      </w:r>
    </w:p>
    <w:p w:rsidR="00E27CC2" w:rsidRDefault="00E27CC2">
      <w:pPr>
        <w:pStyle w:val="BodyText"/>
      </w:pPr>
    </w:p>
    <w:p w:rsidR="00E27CC2" w:rsidRDefault="00FA76FC">
      <w:pPr>
        <w:pStyle w:val="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3081020</wp:posOffset>
                </wp:positionV>
                <wp:extent cx="1686560" cy="1983105"/>
                <wp:effectExtent l="0" t="0" r="127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198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DAA" w:rsidRPr="00941DAA" w:rsidRDefault="00941DAA" w:rsidP="00941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</w:pPr>
                            <w:r w:rsidRPr="00941DAA"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  <w:t>Sports may include:</w:t>
                            </w:r>
                          </w:p>
                          <w:p w:rsidR="00941DAA" w:rsidRPr="00941DAA" w:rsidRDefault="00941DAA" w:rsidP="00941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</w:pPr>
                          </w:p>
                          <w:p w:rsidR="00941DAA" w:rsidRPr="00941DAA" w:rsidRDefault="00941DAA" w:rsidP="00941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</w:pPr>
                            <w:r w:rsidRPr="00941DAA"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  <w:t>Football</w:t>
                            </w:r>
                          </w:p>
                          <w:p w:rsidR="00941DAA" w:rsidRPr="00941DAA" w:rsidRDefault="00941DAA" w:rsidP="00941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</w:pPr>
                            <w:r w:rsidRPr="00941DAA"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  <w:t>Cricket</w:t>
                            </w:r>
                          </w:p>
                          <w:p w:rsidR="00941DAA" w:rsidRPr="00941DAA" w:rsidRDefault="00941DAA" w:rsidP="00941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</w:pPr>
                            <w:r w:rsidRPr="00941DAA"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  <w:t>Tennis</w:t>
                            </w:r>
                          </w:p>
                          <w:p w:rsidR="00941DAA" w:rsidRPr="00941DAA" w:rsidRDefault="00941DAA" w:rsidP="00941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</w:pPr>
                            <w:r w:rsidRPr="00941DAA"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  <w:t>Rugby</w:t>
                            </w:r>
                          </w:p>
                          <w:p w:rsidR="00941DAA" w:rsidRDefault="00941DAA" w:rsidP="00941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</w:pPr>
                            <w:r w:rsidRPr="00941DAA"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  <w:t>Athletics</w:t>
                            </w:r>
                          </w:p>
                          <w:p w:rsidR="00945309" w:rsidRDefault="00945309" w:rsidP="00941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  <w:t>Bowling</w:t>
                            </w:r>
                          </w:p>
                          <w:p w:rsidR="00945309" w:rsidRPr="00941DAA" w:rsidRDefault="00945309" w:rsidP="00941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  <w:t>Multi sports</w:t>
                            </w:r>
                          </w:p>
                          <w:p w:rsidR="00941DAA" w:rsidRPr="00941DAA" w:rsidRDefault="00941DAA" w:rsidP="00941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</w:pPr>
                            <w:r w:rsidRPr="00941DAA"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  <w:t>Hockey</w:t>
                            </w:r>
                          </w:p>
                          <w:p w:rsidR="00941DAA" w:rsidRPr="00941DAA" w:rsidRDefault="00941DAA" w:rsidP="00941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</w:pPr>
                            <w:r w:rsidRPr="00941DAA">
                              <w:rPr>
                                <w:rFonts w:ascii="Arial" w:hAnsi="Arial" w:cs="Arial"/>
                                <w:b/>
                                <w:color w:val="3333CC"/>
                              </w:rPr>
                              <w:t>Netball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2" o:spid="_x0000_s1031" type="#_x0000_t202" style="position:absolute;margin-left:147.75pt;margin-top:242.6pt;width:132.8pt;height:156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AGDhQIAABg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" stroked="f">
                <v:textbox>
                  <w:txbxContent>
                    <w:p w:rsidR="00941DAA" w:rsidRPr="00941DAA" w:rsidRDefault="00941DAA" w:rsidP="00941DAA">
                      <w:pPr>
                        <w:jc w:val="center"/>
                        <w:rPr>
                          <w:rFonts w:ascii="Arial" w:hAnsi="Arial" w:cs="Arial"/>
                          <w:b/>
                          <w:color w:val="3333CC"/>
                        </w:rPr>
                      </w:pPr>
                      <w:r w:rsidRPr="00941DAA">
                        <w:rPr>
                          <w:rFonts w:ascii="Arial" w:hAnsi="Arial" w:cs="Arial"/>
                          <w:b/>
                          <w:color w:val="3333CC"/>
                        </w:rPr>
                        <w:t>Sports may include:</w:t>
                      </w:r>
                    </w:p>
                    <w:p w:rsidR="00941DAA" w:rsidRPr="00941DAA" w:rsidRDefault="00941DAA" w:rsidP="00941DAA">
                      <w:pPr>
                        <w:jc w:val="center"/>
                        <w:rPr>
                          <w:rFonts w:ascii="Arial" w:hAnsi="Arial" w:cs="Arial"/>
                          <w:b/>
                          <w:color w:val="3333CC"/>
                        </w:rPr>
                      </w:pPr>
                    </w:p>
                    <w:p w:rsidR="00941DAA" w:rsidRPr="00941DAA" w:rsidRDefault="00941DAA" w:rsidP="00941DAA">
                      <w:pPr>
                        <w:jc w:val="center"/>
                        <w:rPr>
                          <w:rFonts w:ascii="Arial" w:hAnsi="Arial" w:cs="Arial"/>
                          <w:b/>
                          <w:color w:val="3333CC"/>
                        </w:rPr>
                      </w:pPr>
                      <w:r w:rsidRPr="00941DAA">
                        <w:rPr>
                          <w:rFonts w:ascii="Arial" w:hAnsi="Arial" w:cs="Arial"/>
                          <w:b/>
                          <w:color w:val="3333CC"/>
                        </w:rPr>
                        <w:t>Football</w:t>
                      </w:r>
                    </w:p>
                    <w:p w:rsidR="00941DAA" w:rsidRPr="00941DAA" w:rsidRDefault="00941DAA" w:rsidP="00941DAA">
                      <w:pPr>
                        <w:jc w:val="center"/>
                        <w:rPr>
                          <w:rFonts w:ascii="Arial" w:hAnsi="Arial" w:cs="Arial"/>
                          <w:b/>
                          <w:color w:val="3333CC"/>
                        </w:rPr>
                      </w:pPr>
                      <w:r w:rsidRPr="00941DAA">
                        <w:rPr>
                          <w:rFonts w:ascii="Arial" w:hAnsi="Arial" w:cs="Arial"/>
                          <w:b/>
                          <w:color w:val="3333CC"/>
                        </w:rPr>
                        <w:t>Cricket</w:t>
                      </w:r>
                    </w:p>
                    <w:p w:rsidR="00941DAA" w:rsidRPr="00941DAA" w:rsidRDefault="00941DAA" w:rsidP="00941DAA">
                      <w:pPr>
                        <w:jc w:val="center"/>
                        <w:rPr>
                          <w:rFonts w:ascii="Arial" w:hAnsi="Arial" w:cs="Arial"/>
                          <w:b/>
                          <w:color w:val="3333CC"/>
                        </w:rPr>
                      </w:pPr>
                      <w:r w:rsidRPr="00941DAA">
                        <w:rPr>
                          <w:rFonts w:ascii="Arial" w:hAnsi="Arial" w:cs="Arial"/>
                          <w:b/>
                          <w:color w:val="3333CC"/>
                        </w:rPr>
                        <w:t>Tennis</w:t>
                      </w:r>
                    </w:p>
                    <w:p w:rsidR="00941DAA" w:rsidRPr="00941DAA" w:rsidRDefault="00941DAA" w:rsidP="00941DAA">
                      <w:pPr>
                        <w:jc w:val="center"/>
                        <w:rPr>
                          <w:rFonts w:ascii="Arial" w:hAnsi="Arial" w:cs="Arial"/>
                          <w:b/>
                          <w:color w:val="3333CC"/>
                        </w:rPr>
                      </w:pPr>
                      <w:r w:rsidRPr="00941DAA">
                        <w:rPr>
                          <w:rFonts w:ascii="Arial" w:hAnsi="Arial" w:cs="Arial"/>
                          <w:b/>
                          <w:color w:val="3333CC"/>
                        </w:rPr>
                        <w:t>Rugby</w:t>
                      </w:r>
                    </w:p>
                    <w:p w:rsidR="00941DAA" w:rsidRDefault="00941DAA" w:rsidP="00941DAA">
                      <w:pPr>
                        <w:jc w:val="center"/>
                        <w:rPr>
                          <w:rFonts w:ascii="Arial" w:hAnsi="Arial" w:cs="Arial"/>
                          <w:b/>
                          <w:color w:val="3333CC"/>
                        </w:rPr>
                      </w:pPr>
                      <w:r w:rsidRPr="00941DAA">
                        <w:rPr>
                          <w:rFonts w:ascii="Arial" w:hAnsi="Arial" w:cs="Arial"/>
                          <w:b/>
                          <w:color w:val="3333CC"/>
                        </w:rPr>
                        <w:t>Athletics</w:t>
                      </w:r>
                    </w:p>
                    <w:p w:rsidR="00945309" w:rsidRDefault="00945309" w:rsidP="00941DAA">
                      <w:pPr>
                        <w:jc w:val="center"/>
                        <w:rPr>
                          <w:rFonts w:ascii="Arial" w:hAnsi="Arial" w:cs="Arial"/>
                          <w:b/>
                          <w:color w:val="3333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333CC"/>
                        </w:rPr>
                        <w:t>Bowling</w:t>
                      </w:r>
                    </w:p>
                    <w:p w:rsidR="00945309" w:rsidRPr="00941DAA" w:rsidRDefault="00945309" w:rsidP="00941DAA">
                      <w:pPr>
                        <w:jc w:val="center"/>
                        <w:rPr>
                          <w:rFonts w:ascii="Arial" w:hAnsi="Arial" w:cs="Arial"/>
                          <w:b/>
                          <w:color w:val="3333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333CC"/>
                        </w:rPr>
                        <w:t>Multi sports</w:t>
                      </w:r>
                    </w:p>
                    <w:p w:rsidR="00941DAA" w:rsidRPr="00941DAA" w:rsidRDefault="00941DAA" w:rsidP="00941DAA">
                      <w:pPr>
                        <w:jc w:val="center"/>
                        <w:rPr>
                          <w:rFonts w:ascii="Arial" w:hAnsi="Arial" w:cs="Arial"/>
                          <w:b/>
                          <w:color w:val="3333CC"/>
                        </w:rPr>
                      </w:pPr>
                      <w:r w:rsidRPr="00941DAA">
                        <w:rPr>
                          <w:rFonts w:ascii="Arial" w:hAnsi="Arial" w:cs="Arial"/>
                          <w:b/>
                          <w:color w:val="3333CC"/>
                        </w:rPr>
                        <w:t>Hockey</w:t>
                      </w:r>
                    </w:p>
                    <w:p w:rsidR="00941DAA" w:rsidRPr="00941DAA" w:rsidRDefault="00941DAA" w:rsidP="00941DAA">
                      <w:pPr>
                        <w:jc w:val="center"/>
                        <w:rPr>
                          <w:rFonts w:ascii="Arial" w:hAnsi="Arial" w:cs="Arial"/>
                          <w:b/>
                          <w:color w:val="3333CC"/>
                        </w:rPr>
                      </w:pPr>
                      <w:r w:rsidRPr="00941DAA">
                        <w:rPr>
                          <w:rFonts w:ascii="Arial" w:hAnsi="Arial" w:cs="Arial"/>
                          <w:b/>
                          <w:color w:val="3333CC"/>
                        </w:rPr>
                        <w:t>Netball</w:t>
                      </w:r>
                    </w:p>
                  </w:txbxContent>
                </v:textbox>
              </v:shape>
            </w:pict>
          </mc:Fallback>
        </mc:AlternateContent>
      </w:r>
      <w:r w:rsidR="00941DAA"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2670810</wp:posOffset>
            </wp:positionH>
            <wp:positionV relativeFrom="page">
              <wp:posOffset>4937760</wp:posOffset>
            </wp:positionV>
            <wp:extent cx="1220470" cy="1524000"/>
            <wp:effectExtent l="19050" t="0" r="0" b="0"/>
            <wp:wrapTopAndBottom/>
            <wp:docPr id="12" name="Picture 8" descr="http://cpisra.org/main/wp-content/plugins/easy-media-gallery-pro/includes/class/timthumb.php?src=http://cpisra.org/main/wp-content/uploads/2013/06/Sarah-Dunster-Connecticut-2005.jpg&amp;h=1175&amp;w=940&amp;zc=1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pisra.org/main/wp-content/plugins/easy-media-gallery-pro/includes/class/timthumb.php?src=http://cpisra.org/main/wp-content/uploads/2013/06/Sarah-Dunster-Connecticut-2005.jpg&amp;h=1175&amp;w=940&amp;zc=1&amp;q=1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DAA"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1065530</wp:posOffset>
            </wp:positionH>
            <wp:positionV relativeFrom="page">
              <wp:posOffset>5019040</wp:posOffset>
            </wp:positionV>
            <wp:extent cx="1169670" cy="1442720"/>
            <wp:effectExtent l="19050" t="0" r="0" b="0"/>
            <wp:wrapTopAndBottom/>
            <wp:docPr id="15" name="Picture 5" descr="Image result for footb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ootballe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545" r="2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DAA"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1350010</wp:posOffset>
            </wp:positionH>
            <wp:positionV relativeFrom="page">
              <wp:posOffset>6837680</wp:posOffset>
            </wp:positionV>
            <wp:extent cx="935990" cy="1158240"/>
            <wp:effectExtent l="19050" t="0" r="0" b="0"/>
            <wp:wrapTopAndBottom/>
            <wp:docPr id="13" name="Picture 2" descr="Image result for crick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rickete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148" r="24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5247640</wp:posOffset>
                </wp:positionV>
                <wp:extent cx="2684780" cy="327660"/>
                <wp:effectExtent l="12065" t="13970" r="8255" b="10795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D8C" w:rsidRPr="00A4166B" w:rsidRDefault="00A45D8C" w:rsidP="00A45D8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 w</w:t>
                            </w:r>
                            <w:r w:rsidRPr="00A4166B">
                              <w:rPr>
                                <w:sz w:val="32"/>
                                <w:szCs w:val="32"/>
                              </w:rPr>
                              <w:t xml:space="preserve">arm welcome awaits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you.</w:t>
                            </w:r>
                          </w:p>
                          <w:p w:rsidR="00A45D8C" w:rsidRDefault="00A45D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1" o:spid="_x0000_s1032" type="#_x0000_t202" style="position:absolute;margin-left:60.35pt;margin-top:413.2pt;width:211.4pt;height:2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">
                <v:textbox>
                  <w:txbxContent>
                    <w:p w:rsidR="00A45D8C" w:rsidRPr="00A4166B" w:rsidRDefault="00A45D8C" w:rsidP="00A45D8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 w</w:t>
                      </w:r>
                      <w:r w:rsidRPr="00A4166B">
                        <w:rPr>
                          <w:sz w:val="32"/>
                          <w:szCs w:val="32"/>
                        </w:rPr>
                        <w:t xml:space="preserve">arm welcome awaits </w:t>
                      </w:r>
                      <w:r>
                        <w:rPr>
                          <w:sz w:val="32"/>
                          <w:szCs w:val="32"/>
                        </w:rPr>
                        <w:t>you.</w:t>
                      </w:r>
                    </w:p>
                    <w:p w:rsidR="00A45D8C" w:rsidRDefault="00A45D8C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5436870</wp:posOffset>
                </wp:positionV>
                <wp:extent cx="5991225" cy="1370330"/>
                <wp:effectExtent l="0" t="3175" r="190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37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D8C" w:rsidRDefault="00A45D8C" w:rsidP="00AF00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45D8C" w:rsidRDefault="00A45D8C" w:rsidP="00AF00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F0080" w:rsidRPr="006C44E9" w:rsidRDefault="00AF0080" w:rsidP="00AF008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C44E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The sessions cost £3.00 </w:t>
                            </w:r>
                            <w:r w:rsidR="006C44E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per person, </w:t>
                            </w:r>
                            <w:r w:rsidRPr="006C44E9">
                              <w:rPr>
                                <w:b/>
                                <w:sz w:val="20"/>
                                <w:szCs w:val="20"/>
                              </w:rPr>
                              <w:t>per week.</w:t>
                            </w:r>
                          </w:p>
                          <w:p w:rsidR="00AF0080" w:rsidRPr="006C44E9" w:rsidRDefault="00AF0080" w:rsidP="00AF008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F0080" w:rsidRDefault="00AF0080" w:rsidP="00AF00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67660" w:rsidRPr="00171517" w:rsidRDefault="00171517" w:rsidP="00945309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   </w:t>
                            </w:r>
                            <w:r w:rsidR="00067660" w:rsidRPr="00171517">
                              <w:rPr>
                                <w:b/>
                                <w:sz w:val="28"/>
                                <w:szCs w:val="28"/>
                              </w:rPr>
                              <w:t>Trust us we 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33" type="#_x0000_t202" style="position:absolute;margin-left:30pt;margin-top:428.1pt;width:471.75pt;height:107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" filled="f" stroked="f" strokecolor="maroon">
                <v:textbox>
                  <w:txbxContent>
                    <w:p w:rsidR="00A45D8C" w:rsidRDefault="00A45D8C" w:rsidP="00AF0080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A45D8C" w:rsidRDefault="00A45D8C" w:rsidP="00AF0080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AF0080" w:rsidRPr="006C44E9" w:rsidRDefault="00AF0080" w:rsidP="00AF008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6C44E9">
                        <w:rPr>
                          <w:b/>
                          <w:sz w:val="20"/>
                          <w:szCs w:val="20"/>
                        </w:rPr>
                        <w:t xml:space="preserve">The sessions cost £3.00 </w:t>
                      </w:r>
                      <w:r w:rsidR="006C44E9">
                        <w:rPr>
                          <w:b/>
                          <w:sz w:val="20"/>
                          <w:szCs w:val="20"/>
                        </w:rPr>
                        <w:t xml:space="preserve">per person, </w:t>
                      </w:r>
                      <w:r w:rsidRPr="006C44E9">
                        <w:rPr>
                          <w:b/>
                          <w:sz w:val="20"/>
                          <w:szCs w:val="20"/>
                        </w:rPr>
                        <w:t>per week.</w:t>
                      </w:r>
                    </w:p>
                    <w:p w:rsidR="00AF0080" w:rsidRPr="006C44E9" w:rsidRDefault="00AF0080" w:rsidP="00AF0080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AF0080" w:rsidRDefault="00AF0080" w:rsidP="00AF0080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067660" w:rsidRPr="00171517" w:rsidRDefault="00171517" w:rsidP="00945309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                                               </w:t>
                      </w:r>
                      <w:r w:rsidR="00067660" w:rsidRPr="00171517">
                        <w:rPr>
                          <w:b/>
                          <w:sz w:val="28"/>
                          <w:szCs w:val="28"/>
                        </w:rPr>
                        <w:t>Trust us we care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27CC2" w:rsidSect="00823A7B">
      <w:type w:val="continuous"/>
      <w:pgSz w:w="11906" w:h="16838"/>
      <w:pgMar w:top="720" w:right="1077" w:bottom="261" w:left="1077" w:header="720" w:footer="720" w:gutter="0"/>
      <w:paperSrc w:first="15" w:other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60A" w:rsidRDefault="0012560A" w:rsidP="00067660">
      <w:r>
        <w:separator/>
      </w:r>
    </w:p>
  </w:endnote>
  <w:endnote w:type="continuationSeparator" w:id="0">
    <w:p w:rsidR="0012560A" w:rsidRDefault="0012560A" w:rsidP="00067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60A" w:rsidRDefault="0012560A" w:rsidP="00067660">
      <w:r>
        <w:separator/>
      </w:r>
    </w:p>
  </w:footnote>
  <w:footnote w:type="continuationSeparator" w:id="0">
    <w:p w:rsidR="0012560A" w:rsidRDefault="0012560A" w:rsidP="000676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63"/>
      </v:shape>
    </w:pict>
  </w:numPicBullet>
  <w:abstractNum w:abstractNumId="0">
    <w:nsid w:val="FFFFFF81"/>
    <w:multiLevelType w:val="singleLevel"/>
    <w:tmpl w:val="D6C6E53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AA364B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EF680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FFFFFF89"/>
    <w:multiLevelType w:val="singleLevel"/>
    <w:tmpl w:val="817E3C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6121940"/>
    <w:multiLevelType w:val="multilevel"/>
    <w:tmpl w:val="61EAD9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8C107DE"/>
    <w:multiLevelType w:val="multilevel"/>
    <w:tmpl w:val="C406BD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ADE1891"/>
    <w:multiLevelType w:val="hybridMultilevel"/>
    <w:tmpl w:val="B100E15C"/>
    <w:lvl w:ilvl="0" w:tplc="74520D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B266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FDCA5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6E31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5CC6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5CA68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4687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B8B6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96873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38023E"/>
    <w:multiLevelType w:val="hybridMultilevel"/>
    <w:tmpl w:val="5E3E0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835CB0"/>
    <w:multiLevelType w:val="hybridMultilevel"/>
    <w:tmpl w:val="483459C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D27AF7"/>
    <w:multiLevelType w:val="hybridMultilevel"/>
    <w:tmpl w:val="5C42B58C"/>
    <w:lvl w:ilvl="0" w:tplc="EB4ECB6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3366FF"/>
        <w:sz w:val="24"/>
        <w:szCs w:val="24"/>
      </w:rPr>
    </w:lvl>
    <w:lvl w:ilvl="1" w:tplc="A5927CB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DA23C6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33E7A3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A28109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47F2765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C90059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20807E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070269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50F8780F"/>
    <w:multiLevelType w:val="hybridMultilevel"/>
    <w:tmpl w:val="61EAD900"/>
    <w:lvl w:ilvl="0" w:tplc="5E241C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A3126FF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A642B8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BDE60A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BC05C0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60AA97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8F2C7D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BD609B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7362D29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FB14449"/>
    <w:multiLevelType w:val="hybridMultilevel"/>
    <w:tmpl w:val="C406BDB6"/>
    <w:lvl w:ilvl="0" w:tplc="B4D4A9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6AC28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862A5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F4C6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AE66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3F446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AA60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B2DD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C6C6E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577438"/>
    <w:multiLevelType w:val="multilevel"/>
    <w:tmpl w:val="5C42B58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3366FF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6BF90519"/>
    <w:multiLevelType w:val="hybridMultilevel"/>
    <w:tmpl w:val="B0146640"/>
    <w:lvl w:ilvl="0" w:tplc="42040BF6">
      <w:start w:val="1"/>
      <w:numFmt w:val="bullet"/>
      <w:pStyle w:val="Lis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6600CC"/>
        <w:sz w:val="28"/>
        <w:szCs w:val="28"/>
      </w:rPr>
    </w:lvl>
    <w:lvl w:ilvl="1" w:tplc="61E88CF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D748F4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41011E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D5AAAC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36E20E2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EC031F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EE028E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45786DD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77486392"/>
    <w:multiLevelType w:val="hybridMultilevel"/>
    <w:tmpl w:val="2A9871EA"/>
    <w:lvl w:ilvl="0" w:tplc="B58C4D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96A2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5FC22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069A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C698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E9089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06BE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C032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CFCF1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0"/>
  </w:num>
  <w:num w:numId="7">
    <w:abstractNumId w:val="4"/>
  </w:num>
  <w:num w:numId="8">
    <w:abstractNumId w:val="9"/>
  </w:num>
  <w:num w:numId="9">
    <w:abstractNumId w:val="12"/>
  </w:num>
  <w:num w:numId="10">
    <w:abstractNumId w:val="13"/>
  </w:num>
  <w:num w:numId="11">
    <w:abstractNumId w:val="11"/>
  </w:num>
  <w:num w:numId="12">
    <w:abstractNumId w:val="5"/>
  </w:num>
  <w:num w:numId="13">
    <w:abstractNumId w:val="6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style="mso-position-horizontal-relative:page;mso-position-vertical-relative:page" fillcolor="white" stroke="f">
      <v:fill color="white"/>
      <v:stroke on="f"/>
      <o:colormru v:ext="edit" colors="#690,#9c0,#09c,#fc0,#60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417"/>
    <w:rsid w:val="00067660"/>
    <w:rsid w:val="000E299E"/>
    <w:rsid w:val="000F1E36"/>
    <w:rsid w:val="0012365A"/>
    <w:rsid w:val="0012560A"/>
    <w:rsid w:val="00131311"/>
    <w:rsid w:val="001652C9"/>
    <w:rsid w:val="00171517"/>
    <w:rsid w:val="0018167C"/>
    <w:rsid w:val="0018319C"/>
    <w:rsid w:val="00197C24"/>
    <w:rsid w:val="001A2417"/>
    <w:rsid w:val="001B49D7"/>
    <w:rsid w:val="001E6BF1"/>
    <w:rsid w:val="00225538"/>
    <w:rsid w:val="00226298"/>
    <w:rsid w:val="0024510B"/>
    <w:rsid w:val="002555AF"/>
    <w:rsid w:val="0029113F"/>
    <w:rsid w:val="002B378C"/>
    <w:rsid w:val="00302ADC"/>
    <w:rsid w:val="00310032"/>
    <w:rsid w:val="003B059F"/>
    <w:rsid w:val="003F50C6"/>
    <w:rsid w:val="004026CE"/>
    <w:rsid w:val="00450A23"/>
    <w:rsid w:val="00483DBE"/>
    <w:rsid w:val="004972F9"/>
    <w:rsid w:val="005325BC"/>
    <w:rsid w:val="005348E6"/>
    <w:rsid w:val="00573059"/>
    <w:rsid w:val="00574145"/>
    <w:rsid w:val="005766FC"/>
    <w:rsid w:val="0058691B"/>
    <w:rsid w:val="00586957"/>
    <w:rsid w:val="00596426"/>
    <w:rsid w:val="005E16AC"/>
    <w:rsid w:val="005E345E"/>
    <w:rsid w:val="006161BC"/>
    <w:rsid w:val="00631BD5"/>
    <w:rsid w:val="0067437A"/>
    <w:rsid w:val="00677711"/>
    <w:rsid w:val="00680404"/>
    <w:rsid w:val="006A274B"/>
    <w:rsid w:val="006C44E9"/>
    <w:rsid w:val="006D3451"/>
    <w:rsid w:val="006F0A2C"/>
    <w:rsid w:val="0070086E"/>
    <w:rsid w:val="00701BB8"/>
    <w:rsid w:val="00725B34"/>
    <w:rsid w:val="007A6579"/>
    <w:rsid w:val="007C493E"/>
    <w:rsid w:val="007E5742"/>
    <w:rsid w:val="007F7BB1"/>
    <w:rsid w:val="00823A7B"/>
    <w:rsid w:val="0084422C"/>
    <w:rsid w:val="008B1F60"/>
    <w:rsid w:val="008B548E"/>
    <w:rsid w:val="008E5274"/>
    <w:rsid w:val="009100D4"/>
    <w:rsid w:val="00941DAA"/>
    <w:rsid w:val="00945309"/>
    <w:rsid w:val="009C5FC7"/>
    <w:rsid w:val="00A03FF5"/>
    <w:rsid w:val="00A34C2D"/>
    <w:rsid w:val="00A4166B"/>
    <w:rsid w:val="00A45D8C"/>
    <w:rsid w:val="00A641ED"/>
    <w:rsid w:val="00AC4863"/>
    <w:rsid w:val="00AF0080"/>
    <w:rsid w:val="00B366E4"/>
    <w:rsid w:val="00B50118"/>
    <w:rsid w:val="00B91D4E"/>
    <w:rsid w:val="00BD56B3"/>
    <w:rsid w:val="00C461A4"/>
    <w:rsid w:val="00C51318"/>
    <w:rsid w:val="00C710B1"/>
    <w:rsid w:val="00C923E1"/>
    <w:rsid w:val="00CC0951"/>
    <w:rsid w:val="00D66715"/>
    <w:rsid w:val="00DB5339"/>
    <w:rsid w:val="00E06173"/>
    <w:rsid w:val="00E27CC2"/>
    <w:rsid w:val="00E746D6"/>
    <w:rsid w:val="00EF65DE"/>
    <w:rsid w:val="00F06387"/>
    <w:rsid w:val="00FA76FC"/>
    <w:rsid w:val="00FD4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color="white" stroke="f">
      <v:fill color="white"/>
      <v:stroke on="f"/>
      <o:colormru v:ext="edit" colors="#690,#9c0,#09c,#fc0,#60c"/>
    </o:shapedefaults>
    <o:shapelayout v:ext="edit">
      <o:idmap v:ext="edit" data="1"/>
    </o:shapelayout>
  </w:shapeDefaults>
  <w:decimalSymbol w:val="."/>
  <w:listSeparator w:val=","/>
  <w14:docId w14:val="047A24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A7B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823A7B"/>
    <w:pPr>
      <w:keepNext/>
      <w:spacing w:before="120" w:after="120"/>
      <w:outlineLvl w:val="0"/>
    </w:pPr>
    <w:rPr>
      <w:rFonts w:ascii="Arial Black" w:hAnsi="Arial Black" w:cs="Arial"/>
      <w:bCs/>
      <w:kern w:val="32"/>
      <w:sz w:val="96"/>
      <w:szCs w:val="32"/>
    </w:rPr>
  </w:style>
  <w:style w:type="paragraph" w:styleId="Heading2">
    <w:name w:val="heading 2"/>
    <w:next w:val="Normal"/>
    <w:qFormat/>
    <w:rsid w:val="00823A7B"/>
    <w:pPr>
      <w:keepNext/>
      <w:spacing w:after="60"/>
      <w:outlineLvl w:val="1"/>
    </w:pPr>
    <w:rPr>
      <w:rFonts w:ascii="Arial" w:hAnsi="Arial" w:cs="Arial"/>
      <w:b/>
      <w:bCs/>
      <w:iCs/>
      <w:sz w:val="36"/>
      <w:szCs w:val="36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823A7B"/>
    <w:pPr>
      <w:keepNext/>
      <w:spacing w:before="240" w:after="60"/>
      <w:outlineLvl w:val="2"/>
    </w:pPr>
    <w:rPr>
      <w:rFonts w:ascii="Arial" w:hAnsi="Arial" w:cs="Arial"/>
      <w:b/>
      <w:bCs/>
      <w:color w:val="6600CC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1">
    <w:name w:val="Address 1"/>
    <w:rsid w:val="00823A7B"/>
    <w:pPr>
      <w:spacing w:after="60"/>
      <w:jc w:val="center"/>
    </w:pPr>
    <w:rPr>
      <w:rFonts w:ascii="Arial Black" w:hAnsi="Arial Black"/>
      <w:spacing w:val="20"/>
      <w:sz w:val="24"/>
      <w:szCs w:val="24"/>
      <w:lang w:val="en-US" w:eastAsia="en-US"/>
    </w:rPr>
  </w:style>
  <w:style w:type="character" w:customStyle="1" w:styleId="Address1Char">
    <w:name w:val="Address 1 Char"/>
    <w:basedOn w:val="DefaultParagraphFont"/>
    <w:rsid w:val="00823A7B"/>
    <w:rPr>
      <w:rFonts w:ascii="Arial Black" w:hAnsi="Arial Black"/>
      <w:noProof w:val="0"/>
      <w:spacing w:val="20"/>
      <w:sz w:val="24"/>
      <w:szCs w:val="24"/>
      <w:lang w:val="en-US" w:eastAsia="en-US" w:bidi="ar-SA"/>
    </w:rPr>
  </w:style>
  <w:style w:type="paragraph" w:customStyle="1" w:styleId="Address2">
    <w:name w:val="Address 2"/>
    <w:rsid w:val="00823A7B"/>
    <w:pPr>
      <w:jc w:val="center"/>
    </w:pPr>
    <w:rPr>
      <w:rFonts w:ascii="Bookman Old Style" w:hAnsi="Bookman Old Style"/>
      <w:sz w:val="24"/>
      <w:szCs w:val="24"/>
      <w:lang w:val="en-US" w:eastAsia="en-US"/>
    </w:rPr>
  </w:style>
  <w:style w:type="character" w:customStyle="1" w:styleId="Address2Char">
    <w:name w:val="Address 2 Char"/>
    <w:basedOn w:val="DefaultParagraphFont"/>
    <w:rsid w:val="00823A7B"/>
    <w:rPr>
      <w:rFonts w:ascii="Bookman Old Style" w:hAnsi="Bookman Old Style"/>
      <w:noProof w:val="0"/>
      <w:sz w:val="24"/>
      <w:szCs w:val="24"/>
      <w:lang w:val="en-US" w:eastAsia="en-US" w:bidi="ar-SA"/>
    </w:rPr>
  </w:style>
  <w:style w:type="paragraph" w:styleId="List">
    <w:name w:val="List"/>
    <w:semiHidden/>
    <w:rsid w:val="00823A7B"/>
    <w:pPr>
      <w:numPr>
        <w:numId w:val="10"/>
      </w:numPr>
      <w:spacing w:after="240"/>
    </w:pPr>
    <w:rPr>
      <w:rFonts w:ascii="Bookman Old Style" w:hAnsi="Bookman Old Style"/>
      <w:sz w:val="32"/>
      <w:szCs w:val="32"/>
      <w:lang w:val="en-US" w:eastAsia="en-US"/>
    </w:rPr>
  </w:style>
  <w:style w:type="paragraph" w:styleId="BodyText">
    <w:name w:val="Body Text"/>
    <w:basedOn w:val="Normal"/>
    <w:semiHidden/>
    <w:rsid w:val="00823A7B"/>
    <w:pPr>
      <w:spacing w:after="120"/>
    </w:pPr>
    <w:rPr>
      <w:rFonts w:ascii="Bookman Old Style" w:hAnsi="Bookman Old Style"/>
      <w:sz w:val="28"/>
      <w:szCs w:val="28"/>
    </w:rPr>
  </w:style>
  <w:style w:type="paragraph" w:customStyle="1" w:styleId="Motto">
    <w:name w:val="Motto"/>
    <w:rsid w:val="00823A7B"/>
    <w:pPr>
      <w:ind w:left="1440" w:hanging="1440"/>
    </w:pPr>
    <w:rPr>
      <w:rFonts w:ascii="Arial" w:hAnsi="Arial" w:cs="Arial"/>
      <w:b/>
      <w:bCs/>
      <w:iCs/>
      <w:sz w:val="40"/>
      <w:szCs w:val="28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B366E4"/>
    <w:rPr>
      <w:color w:val="8E58B6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76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660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0676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7660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676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660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226298"/>
    <w:pPr>
      <w:ind w:left="720"/>
      <w:contextualSpacing/>
    </w:pPr>
  </w:style>
  <w:style w:type="paragraph" w:customStyle="1" w:styleId="Tabletext">
    <w:name w:val="Table text"/>
    <w:aliases w:val="F12 Table and Box Text,ttx"/>
    <w:basedOn w:val="BodyText"/>
    <w:uiPriority w:val="1"/>
    <w:rsid w:val="00A34C2D"/>
    <w:pPr>
      <w:overflowPunct w:val="0"/>
      <w:autoSpaceDE w:val="0"/>
      <w:autoSpaceDN w:val="0"/>
      <w:adjustRightInd w:val="0"/>
      <w:spacing w:before="120"/>
      <w:ind w:left="170"/>
      <w:textAlignment w:val="baseline"/>
    </w:pPr>
    <w:rPr>
      <w:rFonts w:ascii="Arial" w:eastAsia="Calibri" w:hAnsi="Arial"/>
      <w:sz w:val="18"/>
      <w:szCs w:val="20"/>
    </w:rPr>
  </w:style>
  <w:style w:type="character" w:customStyle="1" w:styleId="Heading3Char">
    <w:name w:val="Heading 3 Char"/>
    <w:basedOn w:val="DefaultParagraphFont"/>
    <w:link w:val="Heading3"/>
    <w:rsid w:val="00A34C2D"/>
    <w:rPr>
      <w:rFonts w:ascii="Arial" w:hAnsi="Arial" w:cs="Arial"/>
      <w:b/>
      <w:bCs/>
      <w:color w:val="6600CC"/>
      <w:sz w:val="26"/>
      <w:szCs w:val="26"/>
      <w:lang w:val="en-US" w:eastAsia="en-US"/>
    </w:rPr>
  </w:style>
  <w:style w:type="table" w:styleId="TableGrid">
    <w:name w:val="Table Grid"/>
    <w:basedOn w:val="TableNormal"/>
    <w:uiPriority w:val="59"/>
    <w:unhideWhenUsed/>
    <w:rsid w:val="0094530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A7B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823A7B"/>
    <w:pPr>
      <w:keepNext/>
      <w:spacing w:before="120" w:after="120"/>
      <w:outlineLvl w:val="0"/>
    </w:pPr>
    <w:rPr>
      <w:rFonts w:ascii="Arial Black" w:hAnsi="Arial Black" w:cs="Arial"/>
      <w:bCs/>
      <w:kern w:val="32"/>
      <w:sz w:val="96"/>
      <w:szCs w:val="32"/>
    </w:rPr>
  </w:style>
  <w:style w:type="paragraph" w:styleId="Heading2">
    <w:name w:val="heading 2"/>
    <w:next w:val="Normal"/>
    <w:qFormat/>
    <w:rsid w:val="00823A7B"/>
    <w:pPr>
      <w:keepNext/>
      <w:spacing w:after="60"/>
      <w:outlineLvl w:val="1"/>
    </w:pPr>
    <w:rPr>
      <w:rFonts w:ascii="Arial" w:hAnsi="Arial" w:cs="Arial"/>
      <w:b/>
      <w:bCs/>
      <w:iCs/>
      <w:sz w:val="36"/>
      <w:szCs w:val="36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823A7B"/>
    <w:pPr>
      <w:keepNext/>
      <w:spacing w:before="240" w:after="60"/>
      <w:outlineLvl w:val="2"/>
    </w:pPr>
    <w:rPr>
      <w:rFonts w:ascii="Arial" w:hAnsi="Arial" w:cs="Arial"/>
      <w:b/>
      <w:bCs/>
      <w:color w:val="6600CC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1">
    <w:name w:val="Address 1"/>
    <w:rsid w:val="00823A7B"/>
    <w:pPr>
      <w:spacing w:after="60"/>
      <w:jc w:val="center"/>
    </w:pPr>
    <w:rPr>
      <w:rFonts w:ascii="Arial Black" w:hAnsi="Arial Black"/>
      <w:spacing w:val="20"/>
      <w:sz w:val="24"/>
      <w:szCs w:val="24"/>
      <w:lang w:val="en-US" w:eastAsia="en-US"/>
    </w:rPr>
  </w:style>
  <w:style w:type="character" w:customStyle="1" w:styleId="Address1Char">
    <w:name w:val="Address 1 Char"/>
    <w:basedOn w:val="DefaultParagraphFont"/>
    <w:rsid w:val="00823A7B"/>
    <w:rPr>
      <w:rFonts w:ascii="Arial Black" w:hAnsi="Arial Black"/>
      <w:noProof w:val="0"/>
      <w:spacing w:val="20"/>
      <w:sz w:val="24"/>
      <w:szCs w:val="24"/>
      <w:lang w:val="en-US" w:eastAsia="en-US" w:bidi="ar-SA"/>
    </w:rPr>
  </w:style>
  <w:style w:type="paragraph" w:customStyle="1" w:styleId="Address2">
    <w:name w:val="Address 2"/>
    <w:rsid w:val="00823A7B"/>
    <w:pPr>
      <w:jc w:val="center"/>
    </w:pPr>
    <w:rPr>
      <w:rFonts w:ascii="Bookman Old Style" w:hAnsi="Bookman Old Style"/>
      <w:sz w:val="24"/>
      <w:szCs w:val="24"/>
      <w:lang w:val="en-US" w:eastAsia="en-US"/>
    </w:rPr>
  </w:style>
  <w:style w:type="character" w:customStyle="1" w:styleId="Address2Char">
    <w:name w:val="Address 2 Char"/>
    <w:basedOn w:val="DefaultParagraphFont"/>
    <w:rsid w:val="00823A7B"/>
    <w:rPr>
      <w:rFonts w:ascii="Bookman Old Style" w:hAnsi="Bookman Old Style"/>
      <w:noProof w:val="0"/>
      <w:sz w:val="24"/>
      <w:szCs w:val="24"/>
      <w:lang w:val="en-US" w:eastAsia="en-US" w:bidi="ar-SA"/>
    </w:rPr>
  </w:style>
  <w:style w:type="paragraph" w:styleId="List">
    <w:name w:val="List"/>
    <w:semiHidden/>
    <w:rsid w:val="00823A7B"/>
    <w:pPr>
      <w:numPr>
        <w:numId w:val="10"/>
      </w:numPr>
      <w:spacing w:after="240"/>
    </w:pPr>
    <w:rPr>
      <w:rFonts w:ascii="Bookman Old Style" w:hAnsi="Bookman Old Style"/>
      <w:sz w:val="32"/>
      <w:szCs w:val="32"/>
      <w:lang w:val="en-US" w:eastAsia="en-US"/>
    </w:rPr>
  </w:style>
  <w:style w:type="paragraph" w:styleId="BodyText">
    <w:name w:val="Body Text"/>
    <w:basedOn w:val="Normal"/>
    <w:semiHidden/>
    <w:rsid w:val="00823A7B"/>
    <w:pPr>
      <w:spacing w:after="120"/>
    </w:pPr>
    <w:rPr>
      <w:rFonts w:ascii="Bookman Old Style" w:hAnsi="Bookman Old Style"/>
      <w:sz w:val="28"/>
      <w:szCs w:val="28"/>
    </w:rPr>
  </w:style>
  <w:style w:type="paragraph" w:customStyle="1" w:styleId="Motto">
    <w:name w:val="Motto"/>
    <w:rsid w:val="00823A7B"/>
    <w:pPr>
      <w:ind w:left="1440" w:hanging="1440"/>
    </w:pPr>
    <w:rPr>
      <w:rFonts w:ascii="Arial" w:hAnsi="Arial" w:cs="Arial"/>
      <w:b/>
      <w:bCs/>
      <w:iCs/>
      <w:sz w:val="40"/>
      <w:szCs w:val="28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B366E4"/>
    <w:rPr>
      <w:color w:val="8E58B6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76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660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0676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7660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676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660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226298"/>
    <w:pPr>
      <w:ind w:left="720"/>
      <w:contextualSpacing/>
    </w:pPr>
  </w:style>
  <w:style w:type="paragraph" w:customStyle="1" w:styleId="Tabletext">
    <w:name w:val="Table text"/>
    <w:aliases w:val="F12 Table and Box Text,ttx"/>
    <w:basedOn w:val="BodyText"/>
    <w:uiPriority w:val="1"/>
    <w:rsid w:val="00A34C2D"/>
    <w:pPr>
      <w:overflowPunct w:val="0"/>
      <w:autoSpaceDE w:val="0"/>
      <w:autoSpaceDN w:val="0"/>
      <w:adjustRightInd w:val="0"/>
      <w:spacing w:before="120"/>
      <w:ind w:left="170"/>
      <w:textAlignment w:val="baseline"/>
    </w:pPr>
    <w:rPr>
      <w:rFonts w:ascii="Arial" w:eastAsia="Calibri" w:hAnsi="Arial"/>
      <w:sz w:val="18"/>
      <w:szCs w:val="20"/>
    </w:rPr>
  </w:style>
  <w:style w:type="character" w:customStyle="1" w:styleId="Heading3Char">
    <w:name w:val="Heading 3 Char"/>
    <w:basedOn w:val="DefaultParagraphFont"/>
    <w:link w:val="Heading3"/>
    <w:rsid w:val="00A34C2D"/>
    <w:rPr>
      <w:rFonts w:ascii="Arial" w:hAnsi="Arial" w:cs="Arial"/>
      <w:b/>
      <w:bCs/>
      <w:color w:val="6600CC"/>
      <w:sz w:val="26"/>
      <w:szCs w:val="26"/>
      <w:lang w:val="en-US" w:eastAsia="en-US"/>
    </w:rPr>
  </w:style>
  <w:style w:type="table" w:styleId="TableGrid">
    <w:name w:val="Table Grid"/>
    <w:basedOn w:val="TableNormal"/>
    <w:uiPriority w:val="59"/>
    <w:unhideWhenUsed/>
    <w:rsid w:val="0094530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mailto:emmasmithentrust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mmasmithentrust@gmail.com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0.wmf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40.e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\AppData\Roaming\Microsoft\Templates\Small%20business%20flyer.dot" TargetMode="Externa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A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112B21-CB4C-4C8D-B733-23CF5CFDB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flyer</Template>
  <TotalTime>0</TotalTime>
  <Pages>1</Pages>
  <Words>1</Words>
  <Characters>38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Nasima Begum</cp:lastModifiedBy>
  <cp:revision>2</cp:revision>
  <cp:lastPrinted>2014-04-08T16:55:00Z</cp:lastPrinted>
  <dcterms:created xsi:type="dcterms:W3CDTF">2017-02-17T16:26:00Z</dcterms:created>
  <dcterms:modified xsi:type="dcterms:W3CDTF">2017-02-17T16:26:00Z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TC010706521033</vt:lpwstr>
  </property>
</Properties>
</file>