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C5D900" w14:textId="31C2D350" w:rsidR="00562DCF" w:rsidRDefault="00BB2159" w:rsidP="007F3C0A">
      <w:pPr>
        <w:pStyle w:val="NumericalList"/>
        <w:numPr>
          <w:ilvl w:val="0"/>
          <w:numId w:val="0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B6896A" wp14:editId="1FD32A2B">
                <wp:simplePos x="0" y="0"/>
                <wp:positionH relativeFrom="column">
                  <wp:posOffset>5209393</wp:posOffset>
                </wp:positionH>
                <wp:positionV relativeFrom="paragraph">
                  <wp:posOffset>508440</wp:posOffset>
                </wp:positionV>
                <wp:extent cx="4224655" cy="1617784"/>
                <wp:effectExtent l="0" t="0" r="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4655" cy="1617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C612C" w14:textId="047226E7" w:rsidR="004A15C5" w:rsidRDefault="004A15C5" w:rsidP="00340AC6">
                            <w:pPr>
                              <w:pStyle w:val="Title"/>
                              <w:rPr>
                                <w:b/>
                              </w:rPr>
                            </w:pPr>
                            <w:r w:rsidRPr="008B5696">
                              <w:rPr>
                                <w:b/>
                              </w:rPr>
                              <w:t>Family Action</w:t>
                            </w:r>
                          </w:p>
                          <w:p w14:paraId="1E569EFF" w14:textId="183E8724" w:rsidR="004A15C5" w:rsidRDefault="004A15C5" w:rsidP="00340AC6">
                            <w:pPr>
                              <w:pStyle w:val="Title"/>
                            </w:pPr>
                            <w:r>
                              <w:t>Food and Wellbeing</w:t>
                            </w:r>
                          </w:p>
                          <w:p w14:paraId="2A4B1AF9" w14:textId="2F15C695" w:rsidR="004A15C5" w:rsidRPr="00BD1CE8" w:rsidRDefault="004A15C5" w:rsidP="00340AC6">
                            <w:pPr>
                              <w:pStyle w:val="ServiceDescription"/>
                              <w:rPr>
                                <w:sz w:val="28"/>
                                <w:szCs w:val="28"/>
                              </w:rPr>
                            </w:pPr>
                            <w:r w:rsidRPr="00BD1CE8">
                              <w:rPr>
                                <w:sz w:val="28"/>
                                <w:szCs w:val="28"/>
                              </w:rPr>
                              <w:t xml:space="preserve">Supporting families to access and enjoy healthy food, improve their wellbeing, and have fun together in the </w:t>
                            </w:r>
                            <w:proofErr w:type="gramStart"/>
                            <w:r w:rsidRPr="00BD1CE8">
                              <w:rPr>
                                <w:sz w:val="28"/>
                                <w:szCs w:val="28"/>
                              </w:rPr>
                              <w:t>Summer</w:t>
                            </w:r>
                            <w:proofErr w:type="gramEnd"/>
                            <w:r w:rsidRPr="00BD1CE8">
                              <w:rPr>
                                <w:sz w:val="28"/>
                                <w:szCs w:val="28"/>
                              </w:rPr>
                              <w:t xml:space="preserve"> 2020 school holidays</w:t>
                            </w:r>
                          </w:p>
                          <w:p w14:paraId="63D7DF8A" w14:textId="77777777" w:rsidR="004A15C5" w:rsidRDefault="004A15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6896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0.2pt;margin-top:40.05pt;width:332.65pt;height:127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" filled="f" stroked="f" strokeweight=".5pt">
                <v:textbox>
                  <w:txbxContent>
                    <w:p w14:paraId="466C612C" w14:textId="047226E7" w:rsidR="004A15C5" w:rsidRDefault="004A15C5" w:rsidP="00340AC6">
                      <w:pPr>
                        <w:pStyle w:val="Title"/>
                        <w:rPr>
                          <w:b/>
                        </w:rPr>
                      </w:pPr>
                      <w:r w:rsidRPr="008B5696">
                        <w:rPr>
                          <w:b/>
                        </w:rPr>
                        <w:t>Family Action</w:t>
                      </w:r>
                    </w:p>
                    <w:p w14:paraId="1E569EFF" w14:textId="183E8724" w:rsidR="004A15C5" w:rsidRDefault="004A15C5" w:rsidP="00340AC6">
                      <w:pPr>
                        <w:pStyle w:val="Title"/>
                      </w:pPr>
                      <w:r>
                        <w:t>Food and Wellbeing</w:t>
                      </w:r>
                    </w:p>
                    <w:p w14:paraId="2A4B1AF9" w14:textId="2F15C695" w:rsidR="004A15C5" w:rsidRPr="00BD1CE8" w:rsidRDefault="004A15C5" w:rsidP="00340AC6">
                      <w:pPr>
                        <w:pStyle w:val="ServiceDescription"/>
                        <w:rPr>
                          <w:sz w:val="28"/>
                          <w:szCs w:val="28"/>
                        </w:rPr>
                      </w:pPr>
                      <w:r w:rsidRPr="00BD1CE8">
                        <w:rPr>
                          <w:sz w:val="28"/>
                          <w:szCs w:val="28"/>
                        </w:rPr>
                        <w:t xml:space="preserve">Supporting families to access and enjoy healthy food, improve their wellbeing, and have fun together in the </w:t>
                      </w:r>
                      <w:proofErr w:type="gramStart"/>
                      <w:r w:rsidRPr="00BD1CE8">
                        <w:rPr>
                          <w:sz w:val="28"/>
                          <w:szCs w:val="28"/>
                        </w:rPr>
                        <w:t>Summer</w:t>
                      </w:r>
                      <w:proofErr w:type="gramEnd"/>
                      <w:r w:rsidRPr="00BD1CE8">
                        <w:rPr>
                          <w:sz w:val="28"/>
                          <w:szCs w:val="28"/>
                        </w:rPr>
                        <w:t xml:space="preserve"> 2020 school holidays</w:t>
                      </w:r>
                    </w:p>
                    <w:p w14:paraId="63D7DF8A" w14:textId="77777777" w:rsidR="004A15C5" w:rsidRDefault="004A15C5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871D75" wp14:editId="1570492A">
                <wp:simplePos x="0" y="0"/>
                <wp:positionH relativeFrom="column">
                  <wp:posOffset>71755</wp:posOffset>
                </wp:positionH>
                <wp:positionV relativeFrom="paragraph">
                  <wp:posOffset>-635</wp:posOffset>
                </wp:positionV>
                <wp:extent cx="2095500" cy="4394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39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704CD" w14:textId="77777777" w:rsidR="004A15C5" w:rsidRPr="001D50B4" w:rsidRDefault="004A15C5" w:rsidP="00F928AA">
                            <w:pPr>
                              <w:pStyle w:val="BackpageHeader"/>
                            </w:pPr>
                            <w:r w:rsidRPr="001D50B4">
                              <w:t>About us</w:t>
                            </w:r>
                          </w:p>
                          <w:p w14:paraId="49CFDAC7" w14:textId="77777777" w:rsidR="004A15C5" w:rsidRDefault="004A15C5" w:rsidP="00A76B37">
                            <w:r>
                              <w:t>Family Action is a charity committed to building stronger families by delivering innovative and effective services and support that reaches out to many of the UK’s most vulnerable people.</w:t>
                            </w:r>
                          </w:p>
                          <w:p w14:paraId="34CF2829" w14:textId="751CA7BA" w:rsidR="004A15C5" w:rsidRDefault="004A15C5" w:rsidP="00A76B37">
                            <w:r>
                              <w:t>We seek to empower people and communities to address their issues and challenges through practical, financial and emotional help.</w:t>
                            </w:r>
                          </w:p>
                          <w:p w14:paraId="7F4E415C" w14:textId="4ED684B6" w:rsidR="004A15C5" w:rsidRDefault="004A15C5" w:rsidP="00BE5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71D75" id="Text Box 5" o:spid="_x0000_s1027" type="#_x0000_t202" style="position:absolute;margin-left:5.65pt;margin-top:-.05pt;width:165pt;height:34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" filled="f" stroked="f" strokeweight=".5pt">
                <v:textbox>
                  <w:txbxContent>
                    <w:p w14:paraId="0F8704CD" w14:textId="77777777" w:rsidR="004A15C5" w:rsidRPr="001D50B4" w:rsidRDefault="004A15C5" w:rsidP="00F928AA">
                      <w:pPr>
                        <w:pStyle w:val="BackpageHeader"/>
                      </w:pPr>
                      <w:r w:rsidRPr="001D50B4">
                        <w:t>About us</w:t>
                      </w:r>
                    </w:p>
                    <w:p w14:paraId="49CFDAC7" w14:textId="77777777" w:rsidR="004A15C5" w:rsidRDefault="004A15C5" w:rsidP="00A76B37">
                      <w:r>
                        <w:t>Family Action is a charity committed to building stronger families by delivering innovative and effective services and support that reaches out to many of the UK’s most vulnerable people.</w:t>
                      </w:r>
                    </w:p>
                    <w:p w14:paraId="34CF2829" w14:textId="751CA7BA" w:rsidR="004A15C5" w:rsidRDefault="004A15C5" w:rsidP="00A76B37">
                      <w:r>
                        <w:t>We seek to empower people and communities to address their issues and challenges through practical, financial and emotional help.</w:t>
                      </w:r>
                    </w:p>
                    <w:p w14:paraId="7F4E415C" w14:textId="4ED684B6" w:rsidR="004A15C5" w:rsidRDefault="004A15C5" w:rsidP="00BE505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D47E91" wp14:editId="6E5F0371">
                <wp:simplePos x="0" y="0"/>
                <wp:positionH relativeFrom="column">
                  <wp:posOffset>2256155</wp:posOffset>
                </wp:positionH>
                <wp:positionV relativeFrom="paragraph">
                  <wp:posOffset>-635</wp:posOffset>
                </wp:positionV>
                <wp:extent cx="2095500" cy="4394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39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222AE" w14:textId="77777777" w:rsidR="004A15C5" w:rsidRPr="001D50B4" w:rsidRDefault="004A15C5" w:rsidP="00F928AA">
                            <w:pPr>
                              <w:pStyle w:val="BackpageHeader"/>
                            </w:pPr>
                            <w:r w:rsidRPr="001D50B4">
                              <w:t>Service address</w:t>
                            </w:r>
                          </w:p>
                          <w:p w14:paraId="6C87D673" w14:textId="77777777" w:rsidR="004A15C5" w:rsidRDefault="004A15C5" w:rsidP="001D50B4">
                            <w:r>
                              <w:t>Contact us:</w:t>
                            </w:r>
                          </w:p>
                          <w:p w14:paraId="42344A72" w14:textId="55EFD33E" w:rsidR="004A15C5" w:rsidRDefault="004A15C5" w:rsidP="001D50B4">
                            <w:r>
                              <w:t xml:space="preserve">Email: </w:t>
                            </w:r>
                            <w:hyperlink r:id="rId11" w:history="1">
                              <w:r w:rsidRPr="007518E7">
                                <w:rPr>
                                  <w:rStyle w:val="Hyperlink"/>
                                </w:rPr>
                                <w:t>food@family-action.org.uk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br/>
                            </w:r>
                            <w:r w:rsidRPr="00B72677">
                              <w:t xml:space="preserve">Web: </w:t>
                            </w:r>
                            <w:hyperlink r:id="rId12" w:history="1">
                              <w:r w:rsidRPr="006D3AC7">
                                <w:rPr>
                                  <w:rStyle w:val="Hyperlink"/>
                                </w:rPr>
                                <w:t>www.family-action.org.uk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47E91" id="Text Box 7" o:spid="_x0000_s1028" type="#_x0000_t202" style="position:absolute;margin-left:177.65pt;margin-top:-.05pt;width:165pt;height:34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" filled="f" stroked="f" strokeweight=".5pt">
                <v:textbox>
                  <w:txbxContent>
                    <w:p w14:paraId="14C222AE" w14:textId="77777777" w:rsidR="004A15C5" w:rsidRPr="001D50B4" w:rsidRDefault="004A15C5" w:rsidP="00F928AA">
                      <w:pPr>
                        <w:pStyle w:val="BackpageHeader"/>
                      </w:pPr>
                      <w:r w:rsidRPr="001D50B4">
                        <w:t>Service address</w:t>
                      </w:r>
                    </w:p>
                    <w:p w14:paraId="6C87D673" w14:textId="77777777" w:rsidR="004A15C5" w:rsidRDefault="004A15C5" w:rsidP="001D50B4">
                      <w:r>
                        <w:t>Contact us:</w:t>
                      </w:r>
                    </w:p>
                    <w:p w14:paraId="42344A72" w14:textId="55EFD33E" w:rsidR="004A15C5" w:rsidRDefault="004A15C5" w:rsidP="001D50B4">
                      <w:r>
                        <w:t xml:space="preserve">Email: </w:t>
                      </w:r>
                      <w:hyperlink r:id="rId13" w:history="1">
                        <w:r w:rsidRPr="007518E7">
                          <w:rPr>
                            <w:rStyle w:val="Hyperlink"/>
                          </w:rPr>
                          <w:t>food@family-action.org.uk</w:t>
                        </w:r>
                      </w:hyperlink>
                      <w:r>
                        <w:t xml:space="preserve"> </w:t>
                      </w:r>
                      <w:r>
                        <w:br/>
                      </w:r>
                      <w:r w:rsidRPr="00B72677">
                        <w:t xml:space="preserve">Web: </w:t>
                      </w:r>
                      <w:hyperlink r:id="rId14" w:history="1">
                        <w:r w:rsidRPr="006D3AC7">
                          <w:rPr>
                            <w:rStyle w:val="Hyperlink"/>
                          </w:rPr>
                          <w:t>www.family-action.org.uk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62DCF">
        <w:br w:type="page"/>
      </w:r>
    </w:p>
    <w:p w14:paraId="20F2062A" w14:textId="1C5B8910" w:rsidR="007028F0" w:rsidRPr="007028F0" w:rsidRDefault="00914E01" w:rsidP="00AB0AEC">
      <w:pPr>
        <w:pStyle w:val="NumericalList"/>
        <w:numPr>
          <w:ilvl w:val="0"/>
          <w:numId w:val="0"/>
        </w:numPr>
        <w:ind w:left="244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51464C" wp14:editId="12A5EF90">
                <wp:simplePos x="0" y="0"/>
                <wp:positionH relativeFrom="column">
                  <wp:posOffset>-222479</wp:posOffset>
                </wp:positionH>
                <wp:positionV relativeFrom="paragraph">
                  <wp:posOffset>2028585</wp:posOffset>
                </wp:positionV>
                <wp:extent cx="2260600" cy="3711388"/>
                <wp:effectExtent l="0" t="0" r="0" b="38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3711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6A8A9" w14:textId="232F42E5" w:rsidR="004A15C5" w:rsidRDefault="004A15C5" w:rsidP="008E2B40">
                            <w:pPr>
                              <w:pStyle w:val="OneColumnHeader"/>
                            </w:pPr>
                            <w:r>
                              <w:t>Holiday Hub</w:t>
                            </w:r>
                          </w:p>
                          <w:p w14:paraId="6EAC3E40" w14:textId="77777777" w:rsidR="00914E01" w:rsidRDefault="004A15C5" w:rsidP="00AE6D7F">
                            <w:pPr>
                              <w:rPr>
                                <w:shd w:val="clear" w:color="auto" w:fill="FFFFFF"/>
                              </w:rPr>
                            </w:pPr>
                            <w:r>
                              <w:rPr>
                                <w:shd w:val="clear" w:color="auto" w:fill="FFFFFF"/>
                              </w:rPr>
                              <w:t xml:space="preserve">Our Holiday Hub clubs support children and </w:t>
                            </w:r>
                            <w:r w:rsidR="00914E01">
                              <w:rPr>
                                <w:shd w:val="clear" w:color="auto" w:fill="FFFFFF"/>
                              </w:rPr>
                              <w:t xml:space="preserve">their </w:t>
                            </w:r>
                            <w:r>
                              <w:rPr>
                                <w:shd w:val="clear" w:color="auto" w:fill="FFFFFF"/>
                              </w:rPr>
                              <w:t xml:space="preserve">families in the school holidays by providing meals and opportunities for family bonding through eating, learning and playing together. </w:t>
                            </w:r>
                          </w:p>
                          <w:p w14:paraId="6292D2D2" w14:textId="201F5FD5" w:rsidR="004A15C5" w:rsidRDefault="004A15C5" w:rsidP="00AE6D7F">
                            <w:pPr>
                              <w:rPr>
                                <w:shd w:val="clear" w:color="auto" w:fill="FFFFFF"/>
                              </w:rPr>
                            </w:pPr>
                            <w:r>
                              <w:rPr>
                                <w:shd w:val="clear" w:color="auto" w:fill="FFFFFF"/>
                              </w:rPr>
                              <w:t>As well as taking part in a wide range of fun activities and enjoying quality time together, families learn about nutrition and keeping fit and healthy.</w:t>
                            </w:r>
                          </w:p>
                          <w:p w14:paraId="24FE5089" w14:textId="4C7673AF" w:rsidR="004A15C5" w:rsidRDefault="004A15C5" w:rsidP="00AE6D7F">
                            <w:pPr>
                              <w:rPr>
                                <w:shd w:val="clear" w:color="auto" w:fill="FFFFFF"/>
                              </w:rPr>
                            </w:pPr>
                            <w:r>
                              <w:rPr>
                                <w:shd w:val="clear" w:color="auto" w:fill="FFFFFF"/>
                              </w:rPr>
                              <w:t xml:space="preserve">This summer we are running a wide range of Holiday Hub clubs, </w:t>
                            </w:r>
                            <w:proofErr w:type="gramStart"/>
                            <w:r>
                              <w:rPr>
                                <w:shd w:val="clear" w:color="auto" w:fill="FFFFFF"/>
                              </w:rPr>
                              <w:t>focusing  for</w:t>
                            </w:r>
                            <w:proofErr w:type="gramEnd"/>
                            <w:r>
                              <w:rPr>
                                <w:shd w:val="clear" w:color="auto" w:fill="FFFFFF"/>
                              </w:rPr>
                              <w:t xml:space="preserve"> instance on:</w:t>
                            </w:r>
                          </w:p>
                          <w:p w14:paraId="434DF5A0" w14:textId="77777777" w:rsidR="004A15C5" w:rsidRDefault="004A15C5" w:rsidP="003F2446">
                            <w:pPr>
                              <w:pStyle w:val="BulletPointList"/>
                            </w:pPr>
                            <w:r>
                              <w:t>Cooking together as a family</w:t>
                            </w:r>
                          </w:p>
                          <w:p w14:paraId="5CEF7FCD" w14:textId="4558263B" w:rsidR="004A15C5" w:rsidRDefault="004A15C5" w:rsidP="00AE6D7F">
                            <w:pPr>
                              <w:pStyle w:val="BulletPointList"/>
                            </w:pPr>
                            <w:r>
                              <w:t>Engaging with nature and the environment</w:t>
                            </w:r>
                          </w:p>
                          <w:p w14:paraId="1D0E0838" w14:textId="34DEBB1C" w:rsidR="004A15C5" w:rsidRDefault="004A15C5" w:rsidP="00AE6D7F">
                            <w:pPr>
                              <w:pStyle w:val="BulletPointList"/>
                            </w:pPr>
                            <w:r>
                              <w:t>Developing financial and employability skills</w:t>
                            </w:r>
                          </w:p>
                          <w:p w14:paraId="39A1A108" w14:textId="6D1DC906" w:rsidR="004A15C5" w:rsidRPr="00914E01" w:rsidRDefault="00914E01" w:rsidP="00914E01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D</w:t>
                            </w:r>
                            <w:r w:rsidRPr="00914E01">
                              <w:rPr>
                                <w:i/>
                                <w:sz w:val="16"/>
                                <w:szCs w:val="16"/>
                              </w:rPr>
                              <w:t xml:space="preserve">ue to the Covid-19 pandemic, some projects </w:t>
                            </w:r>
                            <w:proofErr w:type="gramStart"/>
                            <w:r w:rsidRPr="00914E01">
                              <w:rPr>
                                <w:i/>
                                <w:sz w:val="16"/>
                                <w:szCs w:val="16"/>
                              </w:rPr>
                              <w:t>will be run</w:t>
                            </w:r>
                            <w:proofErr w:type="gramEnd"/>
                            <w:r w:rsidRPr="00914E01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as ‘takeaway sessions’ this summer.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1464C" id="Text Box 22" o:spid="_x0000_s1029" type="#_x0000_t202" style="position:absolute;left:0;text-align:left;margin-left:-17.5pt;margin-top:159.75pt;width:178pt;height:2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" filled="f" stroked="f" strokeweight=".5pt">
                <v:textbox>
                  <w:txbxContent>
                    <w:p w14:paraId="5976A8A9" w14:textId="232F42E5" w:rsidR="004A15C5" w:rsidRDefault="004A15C5" w:rsidP="008E2B40">
                      <w:pPr>
                        <w:pStyle w:val="OneColumnHeader"/>
                      </w:pPr>
                      <w:r>
                        <w:t>Holiday Hub</w:t>
                      </w:r>
                    </w:p>
                    <w:p w14:paraId="6EAC3E40" w14:textId="77777777" w:rsidR="00914E01" w:rsidRDefault="004A15C5" w:rsidP="00AE6D7F">
                      <w:pPr>
                        <w:rPr>
                          <w:shd w:val="clear" w:color="auto" w:fill="FFFFFF"/>
                        </w:rPr>
                      </w:pPr>
                      <w:r>
                        <w:rPr>
                          <w:shd w:val="clear" w:color="auto" w:fill="FFFFFF"/>
                        </w:rPr>
                        <w:t xml:space="preserve">Our Holiday Hub clubs support children and </w:t>
                      </w:r>
                      <w:r w:rsidR="00914E01">
                        <w:rPr>
                          <w:shd w:val="clear" w:color="auto" w:fill="FFFFFF"/>
                        </w:rPr>
                        <w:t xml:space="preserve">their </w:t>
                      </w:r>
                      <w:r>
                        <w:rPr>
                          <w:shd w:val="clear" w:color="auto" w:fill="FFFFFF"/>
                        </w:rPr>
                        <w:t xml:space="preserve">families in the school holidays by providing meals and opportunities for family bonding through eating, learning and playing together. </w:t>
                      </w:r>
                    </w:p>
                    <w:p w14:paraId="6292D2D2" w14:textId="201F5FD5" w:rsidR="004A15C5" w:rsidRDefault="004A15C5" w:rsidP="00AE6D7F">
                      <w:pPr>
                        <w:rPr>
                          <w:shd w:val="clear" w:color="auto" w:fill="FFFFFF"/>
                        </w:rPr>
                      </w:pPr>
                      <w:r>
                        <w:rPr>
                          <w:shd w:val="clear" w:color="auto" w:fill="FFFFFF"/>
                        </w:rPr>
                        <w:t>As well as taking part in a wide range of fun activities and enjoying quality time together, families learn about nutrition and keeping fit and healthy.</w:t>
                      </w:r>
                    </w:p>
                    <w:p w14:paraId="24FE5089" w14:textId="4C7673AF" w:rsidR="004A15C5" w:rsidRDefault="004A15C5" w:rsidP="00AE6D7F">
                      <w:pPr>
                        <w:rPr>
                          <w:shd w:val="clear" w:color="auto" w:fill="FFFFFF"/>
                        </w:rPr>
                      </w:pPr>
                      <w:r>
                        <w:rPr>
                          <w:shd w:val="clear" w:color="auto" w:fill="FFFFFF"/>
                        </w:rPr>
                        <w:t xml:space="preserve">This summer we are running a wide range of Holiday Hub clubs, </w:t>
                      </w:r>
                      <w:proofErr w:type="gramStart"/>
                      <w:r>
                        <w:rPr>
                          <w:shd w:val="clear" w:color="auto" w:fill="FFFFFF"/>
                        </w:rPr>
                        <w:t>focusing  for</w:t>
                      </w:r>
                      <w:proofErr w:type="gramEnd"/>
                      <w:r>
                        <w:rPr>
                          <w:shd w:val="clear" w:color="auto" w:fill="FFFFFF"/>
                        </w:rPr>
                        <w:t xml:space="preserve"> instance on:</w:t>
                      </w:r>
                    </w:p>
                    <w:p w14:paraId="434DF5A0" w14:textId="77777777" w:rsidR="004A15C5" w:rsidRDefault="004A15C5" w:rsidP="003F2446">
                      <w:pPr>
                        <w:pStyle w:val="BulletPointList"/>
                      </w:pPr>
                      <w:r>
                        <w:t>Cooking together as a family</w:t>
                      </w:r>
                    </w:p>
                    <w:p w14:paraId="5CEF7FCD" w14:textId="4558263B" w:rsidR="004A15C5" w:rsidRDefault="004A15C5" w:rsidP="00AE6D7F">
                      <w:pPr>
                        <w:pStyle w:val="BulletPointList"/>
                      </w:pPr>
                      <w:r>
                        <w:t>Engaging with nature and the environment</w:t>
                      </w:r>
                    </w:p>
                    <w:p w14:paraId="1D0E0838" w14:textId="34DEBB1C" w:rsidR="004A15C5" w:rsidRDefault="004A15C5" w:rsidP="00AE6D7F">
                      <w:pPr>
                        <w:pStyle w:val="BulletPointList"/>
                      </w:pPr>
                      <w:r>
                        <w:t>Developing financial and employability skills</w:t>
                      </w:r>
                    </w:p>
                    <w:p w14:paraId="39A1A108" w14:textId="6D1DC906" w:rsidR="004A15C5" w:rsidRPr="00914E01" w:rsidRDefault="00914E01" w:rsidP="00914E01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D</w:t>
                      </w:r>
                      <w:r w:rsidRPr="00914E01">
                        <w:rPr>
                          <w:i/>
                          <w:sz w:val="16"/>
                          <w:szCs w:val="16"/>
                        </w:rPr>
                        <w:t xml:space="preserve">ue to the Covid-19 pandemic, some projects </w:t>
                      </w:r>
                      <w:proofErr w:type="gramStart"/>
                      <w:r w:rsidRPr="00914E01">
                        <w:rPr>
                          <w:i/>
                          <w:sz w:val="16"/>
                          <w:szCs w:val="16"/>
                        </w:rPr>
                        <w:t>will be run</w:t>
                      </w:r>
                      <w:proofErr w:type="gramEnd"/>
                      <w:r w:rsidRPr="00914E01">
                        <w:rPr>
                          <w:i/>
                          <w:sz w:val="16"/>
                          <w:szCs w:val="16"/>
                        </w:rPr>
                        <w:t xml:space="preserve"> as ‘takeaway sessions’ this summer.</w:t>
                      </w:r>
                    </w:p>
                  </w:txbxContent>
                </v:textbox>
              </v:shape>
            </w:pict>
          </mc:Fallback>
        </mc:AlternateContent>
      </w:r>
      <w:r w:rsidR="00A76B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934577" wp14:editId="788CB5CA">
                <wp:simplePos x="0" y="0"/>
                <wp:positionH relativeFrom="column">
                  <wp:posOffset>5467350</wp:posOffset>
                </wp:positionH>
                <wp:positionV relativeFrom="paragraph">
                  <wp:posOffset>370222</wp:posOffset>
                </wp:positionV>
                <wp:extent cx="3746500" cy="4700905"/>
                <wp:effectExtent l="0" t="0" r="0" b="444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4700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45405" w14:textId="0BD10488" w:rsidR="004A15C5" w:rsidRDefault="004A15C5" w:rsidP="00A76B37">
                            <w:pPr>
                              <w:pStyle w:val="OneColumnHeader"/>
                            </w:pPr>
                            <w:r>
                              <w:t xml:space="preserve">Food </w:t>
                            </w:r>
                            <w:proofErr w:type="gramStart"/>
                            <w:r>
                              <w:t>On</w:t>
                            </w:r>
                            <w:proofErr w:type="gramEnd"/>
                            <w:r>
                              <w:t xml:space="preserve"> Our Doorstep (FOOD) </w:t>
                            </w:r>
                          </w:p>
                          <w:p w14:paraId="63779E68" w14:textId="77777777" w:rsidR="004A15C5" w:rsidRDefault="004A15C5" w:rsidP="00A76B3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Our FOOD clubs can provide your family with good-quality food at a low cost, while also reducing food waste. </w:t>
                            </w:r>
                          </w:p>
                          <w:p w14:paraId="5C3F4BF2" w14:textId="77777777" w:rsidR="001B7050" w:rsidRDefault="004A15C5" w:rsidP="00A76B3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Food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Our Doorstep is a membership scheme. It costs just £1 a year for a family to become a member. Once you have joined, you can purchase a bag of tasty food items every week worth approx. £15 for just £3.50! </w:t>
                            </w:r>
                          </w:p>
                          <w:p w14:paraId="387F10E5" w14:textId="54BC70C6" w:rsidR="004A15C5" w:rsidRDefault="004A15C5" w:rsidP="00A76B3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To become a member your family must live or work within 15 minutes of a FOOD club.</w:t>
                            </w:r>
                          </w:p>
                          <w:p w14:paraId="1FCFE772" w14:textId="0AB8A5F5" w:rsidR="004A15C5" w:rsidRPr="00515243" w:rsidRDefault="001B7050" w:rsidP="00A76B3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Find out more about Food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Our Doorstep by visiting </w:t>
                            </w:r>
                            <w:r w:rsidR="004A15C5" w:rsidRPr="00515243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hyperlink r:id="rId15" w:history="1">
                              <w:r w:rsidR="004A15C5" w:rsidRPr="00B50F78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www.family-action.org.uk/food-clubs</w:t>
                              </w:r>
                            </w:hyperlink>
                          </w:p>
                          <w:p w14:paraId="76BF3136" w14:textId="028D4AE3" w:rsidR="004A15C5" w:rsidRPr="00A76B37" w:rsidRDefault="004A15C5" w:rsidP="001B7050">
                            <w:pPr>
                              <w:pStyle w:val="BulletPointList"/>
                              <w:numPr>
                                <w:ilvl w:val="0"/>
                                <w:numId w:val="0"/>
                              </w:numPr>
                              <w:ind w:left="244"/>
                              <w:rPr>
                                <w:rFonts w:ascii="VAG Rounded W01 Light" w:hAnsi="VAG Rounded W01 Light" w:cs="Arial"/>
                                <w:spacing w:val="12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0877845C" w14:textId="0D0FEF30" w:rsidR="004A15C5" w:rsidRDefault="004A15C5" w:rsidP="00A76B37">
                            <w:pPr>
                              <w:pStyle w:val="OneColumnHeader"/>
                            </w:pPr>
                            <w:r>
                              <w:t xml:space="preserve">National School Breakfast Programme </w:t>
                            </w:r>
                          </w:p>
                          <w:p w14:paraId="71857CFB" w14:textId="77777777" w:rsidR="001B7050" w:rsidRDefault="004A15C5" w:rsidP="004A15C5">
                            <w:r w:rsidRPr="00F928AA">
                              <w:t xml:space="preserve">The </w:t>
                            </w:r>
                            <w:r w:rsidRPr="00F928AA">
                              <w:rPr>
                                <w:lang w:val="en-US"/>
                              </w:rPr>
                              <w:t>National School Breakfast Programme</w:t>
                            </w:r>
                            <w:r>
                              <w:rPr>
                                <w:lang w:val="en-US"/>
                              </w:rPr>
                              <w:t xml:space="preserve"> (NSBP), delivered by Family Action in partnership with Magic Breakfast,</w:t>
                            </w:r>
                            <w:r w:rsidRPr="00F928AA">
                              <w:t xml:space="preserve"> is continuing to support our schools to improve access to healthy breakfasts during the pandemic.</w:t>
                            </w:r>
                            <w:r>
                              <w:t xml:space="preserve"> </w:t>
                            </w:r>
                          </w:p>
                          <w:p w14:paraId="78FAEF1F" w14:textId="40462F9D" w:rsidR="004A15C5" w:rsidRDefault="004A15C5" w:rsidP="004A15C5">
                            <w:r w:rsidRPr="00F928AA">
                              <w:t xml:space="preserve">Over </w:t>
                            </w:r>
                            <w:r w:rsidRPr="004A15C5">
                              <w:t>1000 schools have now registered to receive food provision for families.</w:t>
                            </w:r>
                            <w:r>
                              <w:t xml:space="preserve"> The</w:t>
                            </w:r>
                            <w:r w:rsidRPr="004A15C5">
                              <w:t xml:space="preserve"> NSBP </w:t>
                            </w:r>
                            <w:r w:rsidR="001B7050">
                              <w:t>is</w:t>
                            </w:r>
                            <w:r w:rsidRPr="004A15C5">
                              <w:t xml:space="preserve"> providing breakfast food to over 600 schools during the summer holiday</w:t>
                            </w:r>
                            <w:r>
                              <w:t>.</w:t>
                            </w:r>
                          </w:p>
                          <w:p w14:paraId="2A418F72" w14:textId="672DC2F0" w:rsidR="004A15C5" w:rsidRPr="00F928AA" w:rsidRDefault="004A15C5" w:rsidP="00F928AA">
                            <w:r>
                              <w:t xml:space="preserve">Find out more </w:t>
                            </w:r>
                            <w:r w:rsidR="001B7050">
                              <w:t xml:space="preserve">about the National School Breakfast Programme </w:t>
                            </w:r>
                            <w:r>
                              <w:t xml:space="preserve">at </w:t>
                            </w:r>
                            <w:hyperlink r:id="rId16" w:history="1">
                              <w:r w:rsidRPr="007518E7">
                                <w:rPr>
                                  <w:rStyle w:val="Hyperlink"/>
                                </w:rPr>
                                <w:t>www.family-action.org.uk/breakfast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470845C7" w14:textId="77777777" w:rsidR="004A15C5" w:rsidRPr="006A183E" w:rsidRDefault="004A15C5" w:rsidP="00AB0AEC">
                            <w:pPr>
                              <w:pStyle w:val="BulletPointList"/>
                              <w:numPr>
                                <w:ilvl w:val="0"/>
                                <w:numId w:val="0"/>
                              </w:numPr>
                              <w:ind w:left="244"/>
                            </w:pPr>
                          </w:p>
                          <w:p w14:paraId="7CF1F677" w14:textId="77777777" w:rsidR="004A15C5" w:rsidRDefault="004A15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34577" id="Text Box 24" o:spid="_x0000_s1030" type="#_x0000_t202" style="position:absolute;left:0;text-align:left;margin-left:430.5pt;margin-top:29.15pt;width:295pt;height:37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" filled="f" stroked="f" strokeweight=".5pt">
                <v:textbox>
                  <w:txbxContent>
                    <w:p w14:paraId="24445405" w14:textId="0BD10488" w:rsidR="004A15C5" w:rsidRDefault="004A15C5" w:rsidP="00A76B37">
                      <w:pPr>
                        <w:pStyle w:val="OneColumnHeader"/>
                      </w:pPr>
                      <w:r>
                        <w:t xml:space="preserve">Food </w:t>
                      </w:r>
                      <w:proofErr w:type="gramStart"/>
                      <w:r>
                        <w:t>On</w:t>
                      </w:r>
                      <w:proofErr w:type="gramEnd"/>
                      <w:r>
                        <w:t xml:space="preserve"> Our Doorstep (FOOD) </w:t>
                      </w:r>
                    </w:p>
                    <w:p w14:paraId="63779E68" w14:textId="77777777" w:rsidR="004A15C5" w:rsidRDefault="004A15C5" w:rsidP="00A76B3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Our FOOD clubs can provide your family with good-quality food at a low cost, while also reducing food waste. </w:t>
                      </w:r>
                    </w:p>
                    <w:p w14:paraId="5C3F4BF2" w14:textId="77777777" w:rsidR="001B7050" w:rsidRDefault="004A15C5" w:rsidP="00A76B3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Food </w:t>
                      </w:r>
                      <w:proofErr w:type="gramStart"/>
                      <w:r>
                        <w:rPr>
                          <w:lang w:val="en-US"/>
                        </w:rPr>
                        <w:t>On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Our Doorstep is a membership scheme. It costs just £1 a year for a family to become a member. Once you have joined, you can purchase a bag of tasty food items every week worth approx. £15 for just £3.50! </w:t>
                      </w:r>
                    </w:p>
                    <w:p w14:paraId="387F10E5" w14:textId="54BC70C6" w:rsidR="004A15C5" w:rsidRDefault="004A15C5" w:rsidP="00A76B3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To become a member your family must live or work within 15 minutes of a FOOD club.</w:t>
                      </w:r>
                    </w:p>
                    <w:p w14:paraId="1FCFE772" w14:textId="0AB8A5F5" w:rsidR="004A15C5" w:rsidRPr="00515243" w:rsidRDefault="001B7050" w:rsidP="00A76B3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lang w:val="en-US"/>
                        </w:rPr>
                        <w:t xml:space="preserve">Find out more about Food </w:t>
                      </w:r>
                      <w:proofErr w:type="gramStart"/>
                      <w:r>
                        <w:rPr>
                          <w:lang w:val="en-US"/>
                        </w:rPr>
                        <w:t>On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Our Doorstep by visiting </w:t>
                      </w:r>
                      <w:r w:rsidR="004A15C5" w:rsidRPr="00515243">
                        <w:rPr>
                          <w:sz w:val="18"/>
                          <w:szCs w:val="18"/>
                        </w:rPr>
                        <w:br/>
                      </w:r>
                      <w:hyperlink r:id="rId17" w:history="1">
                        <w:r w:rsidR="004A15C5" w:rsidRPr="00B50F78">
                          <w:rPr>
                            <w:rStyle w:val="Hyperlink"/>
                            <w:sz w:val="18"/>
                            <w:szCs w:val="18"/>
                          </w:rPr>
                          <w:t>www.family-action.org.uk/food-clubs</w:t>
                        </w:r>
                      </w:hyperlink>
                    </w:p>
                    <w:p w14:paraId="76BF3136" w14:textId="028D4AE3" w:rsidR="004A15C5" w:rsidRPr="00A76B37" w:rsidRDefault="004A15C5" w:rsidP="001B7050">
                      <w:pPr>
                        <w:pStyle w:val="BulletPointList"/>
                        <w:numPr>
                          <w:ilvl w:val="0"/>
                          <w:numId w:val="0"/>
                        </w:numPr>
                        <w:ind w:left="244"/>
                        <w:rPr>
                          <w:rFonts w:ascii="VAG Rounded W01 Light" w:hAnsi="VAG Rounded W01 Light" w:cs="Arial"/>
                          <w:spacing w:val="12"/>
                          <w:sz w:val="18"/>
                          <w:szCs w:val="18"/>
                          <w:lang w:val="en-US"/>
                        </w:rPr>
                      </w:pPr>
                    </w:p>
                    <w:p w14:paraId="0877845C" w14:textId="0D0FEF30" w:rsidR="004A15C5" w:rsidRDefault="004A15C5" w:rsidP="00A76B37">
                      <w:pPr>
                        <w:pStyle w:val="OneColumnHeader"/>
                      </w:pPr>
                      <w:r>
                        <w:t xml:space="preserve">National School Breakfast Programme </w:t>
                      </w:r>
                    </w:p>
                    <w:p w14:paraId="71857CFB" w14:textId="77777777" w:rsidR="001B7050" w:rsidRDefault="004A15C5" w:rsidP="004A15C5">
                      <w:r w:rsidRPr="00F928AA">
                        <w:t xml:space="preserve">The </w:t>
                      </w:r>
                      <w:r w:rsidRPr="00F928AA">
                        <w:rPr>
                          <w:lang w:val="en-US"/>
                        </w:rPr>
                        <w:t>National School Breakfast Programme</w:t>
                      </w:r>
                      <w:r>
                        <w:rPr>
                          <w:lang w:val="en-US"/>
                        </w:rPr>
                        <w:t xml:space="preserve"> (NSBP), delivered by Family Action in partnership with Magic Breakfast,</w:t>
                      </w:r>
                      <w:r w:rsidRPr="00F928AA">
                        <w:t xml:space="preserve"> is continuing to support our schools to improve access to healthy breakfasts during the pandemic.</w:t>
                      </w:r>
                      <w:r>
                        <w:t xml:space="preserve"> </w:t>
                      </w:r>
                    </w:p>
                    <w:p w14:paraId="78FAEF1F" w14:textId="40462F9D" w:rsidR="004A15C5" w:rsidRDefault="004A15C5" w:rsidP="004A15C5">
                      <w:r w:rsidRPr="00F928AA">
                        <w:t xml:space="preserve">Over </w:t>
                      </w:r>
                      <w:r w:rsidRPr="004A15C5">
                        <w:t>1000 schools have now registered to receive food provision for families.</w:t>
                      </w:r>
                      <w:r>
                        <w:t xml:space="preserve"> The</w:t>
                      </w:r>
                      <w:r w:rsidRPr="004A15C5">
                        <w:t xml:space="preserve"> NSBP </w:t>
                      </w:r>
                      <w:r w:rsidR="001B7050">
                        <w:t>is</w:t>
                      </w:r>
                      <w:r w:rsidRPr="004A15C5">
                        <w:t xml:space="preserve"> providing breakfast food to over 600 schools during the summer holiday</w:t>
                      </w:r>
                      <w:r>
                        <w:t>.</w:t>
                      </w:r>
                    </w:p>
                    <w:p w14:paraId="2A418F72" w14:textId="672DC2F0" w:rsidR="004A15C5" w:rsidRPr="00F928AA" w:rsidRDefault="004A15C5" w:rsidP="00F928AA">
                      <w:r>
                        <w:t xml:space="preserve">Find out more </w:t>
                      </w:r>
                      <w:r w:rsidR="001B7050">
                        <w:t xml:space="preserve">about the National School Breakfast Programme </w:t>
                      </w:r>
                      <w:r>
                        <w:t xml:space="preserve">at </w:t>
                      </w:r>
                      <w:hyperlink r:id="rId18" w:history="1">
                        <w:r w:rsidRPr="007518E7">
                          <w:rPr>
                            <w:rStyle w:val="Hyperlink"/>
                          </w:rPr>
                          <w:t>www.family-action.org.uk/breakfast</w:t>
                        </w:r>
                      </w:hyperlink>
                      <w:r>
                        <w:t xml:space="preserve"> </w:t>
                      </w:r>
                    </w:p>
                    <w:p w14:paraId="470845C7" w14:textId="77777777" w:rsidR="004A15C5" w:rsidRPr="006A183E" w:rsidRDefault="004A15C5" w:rsidP="00AB0AEC">
                      <w:pPr>
                        <w:pStyle w:val="BulletPointList"/>
                        <w:numPr>
                          <w:ilvl w:val="0"/>
                          <w:numId w:val="0"/>
                        </w:numPr>
                        <w:ind w:left="244"/>
                      </w:pPr>
                    </w:p>
                    <w:p w14:paraId="7CF1F677" w14:textId="77777777" w:rsidR="004A15C5" w:rsidRDefault="004A15C5"/>
                  </w:txbxContent>
                </v:textbox>
              </v:shape>
            </w:pict>
          </mc:Fallback>
        </mc:AlternateContent>
      </w:r>
      <w:r w:rsidR="003F24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946AE9" wp14:editId="556331BD">
                <wp:simplePos x="0" y="0"/>
                <wp:positionH relativeFrom="column">
                  <wp:posOffset>2369478</wp:posOffset>
                </wp:positionH>
                <wp:positionV relativeFrom="paragraph">
                  <wp:posOffset>105507</wp:posOffset>
                </wp:positionV>
                <wp:extent cx="2260600" cy="5820507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5820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B2014" w14:textId="1AAC1BC9" w:rsidR="004A15C5" w:rsidRPr="001D50B4" w:rsidRDefault="004A15C5" w:rsidP="001D50B4">
                            <w:pPr>
                              <w:pStyle w:val="ParagraphHeader"/>
                            </w:pPr>
                            <w:r>
                              <w:t>Cookalong4families Holiday Hub</w:t>
                            </w:r>
                          </w:p>
                          <w:p w14:paraId="3D7DB34C" w14:textId="7162EF0C" w:rsidR="004A15C5" w:rsidRDefault="004A15C5" w:rsidP="00720997">
                            <w:r>
                              <w:t xml:space="preserve">Have fun cooking and eating together as a family! </w:t>
                            </w:r>
                            <w:r w:rsidR="001B7050">
                              <w:t xml:space="preserve">The programme </w:t>
                            </w:r>
                            <w:proofErr w:type="gramStart"/>
                            <w:r w:rsidR="001B7050">
                              <w:t>is</w:t>
                            </w:r>
                            <w:r>
                              <w:t xml:space="preserve"> being run</w:t>
                            </w:r>
                            <w:proofErr w:type="gramEnd"/>
                            <w:r>
                              <w:t xml:space="preserve"> </w:t>
                            </w:r>
                            <w:r w:rsidR="001B7050">
                              <w:t>across the country, from Durham to Bath and North East Somerset, and from Cumbria to Staffordshire.</w:t>
                            </w:r>
                          </w:p>
                          <w:p w14:paraId="2A951B76" w14:textId="44E126EC" w:rsidR="004A15C5" w:rsidRDefault="004A15C5" w:rsidP="003F2446">
                            <w:pPr>
                              <w:pStyle w:val="ParagraphHeader"/>
                            </w:pPr>
                            <w:r>
                              <w:t>Eco Explorers Holiday Hub</w:t>
                            </w:r>
                          </w:p>
                          <w:p w14:paraId="50B850AB" w14:textId="137DC6BD" w:rsidR="004A15C5" w:rsidRDefault="004A15C5" w:rsidP="00DA4ADE">
                            <w:r>
                              <w:t xml:space="preserve">Learn more about nature and the environment, and enjoy a tasty family meal, at one of our sessions in Greater Manchester. </w:t>
                            </w:r>
                          </w:p>
                          <w:p w14:paraId="7355AE2D" w14:textId="77777777" w:rsidR="001B7050" w:rsidRDefault="001B7050" w:rsidP="001B7050">
                            <w:pPr>
                              <w:pStyle w:val="ParagraphHeader"/>
                            </w:pPr>
                            <w:r>
                              <w:t xml:space="preserve">LifeSkills Holiday Hub </w:t>
                            </w:r>
                          </w:p>
                          <w:p w14:paraId="3907EE1B" w14:textId="77777777" w:rsidR="001B7050" w:rsidRDefault="001B7050" w:rsidP="001B7050">
                            <w:r>
                              <w:t>Enjoy a free meal as a family, and develop your financial and employability skills, by attending sessions in Bolton and Peterborough.</w:t>
                            </w:r>
                          </w:p>
                          <w:p w14:paraId="2EBE8DD6" w14:textId="31D2ADF5" w:rsidR="004A15C5" w:rsidRDefault="004A15C5" w:rsidP="00AE6D7F">
                            <w:pPr>
                              <w:pStyle w:val="ParagraphHeader"/>
                            </w:pPr>
                            <w:r>
                              <w:t>Holiday Hub Brunch Club</w:t>
                            </w:r>
                          </w:p>
                          <w:p w14:paraId="7A500A94" w14:textId="4E0F0BB0" w:rsidR="004A15C5" w:rsidRDefault="004A15C5" w:rsidP="00DA4ADE">
                            <w:r>
                              <w:t xml:space="preserve">Make a tasty healthy breakfast with </w:t>
                            </w:r>
                            <w:r>
                              <w:br/>
                              <w:t>one of our Holiday Hub Brunch packs in Greater Manchester and Southend-</w:t>
                            </w:r>
                            <w:r w:rsidR="00914E01">
                              <w:br/>
                            </w:r>
                            <w:r>
                              <w:t>on-Sea</w:t>
                            </w:r>
                            <w:r w:rsidR="001B7050">
                              <w:t>.</w:t>
                            </w:r>
                          </w:p>
                          <w:p w14:paraId="291008AA" w14:textId="77777777" w:rsidR="001B7050" w:rsidRDefault="001B7050" w:rsidP="001B7050">
                            <w:pPr>
                              <w:pStyle w:val="ParagraphHeader"/>
                            </w:pPr>
                            <w:r>
                              <w:t>Back to School</w:t>
                            </w:r>
                          </w:p>
                          <w:p w14:paraId="67292484" w14:textId="659B007C" w:rsidR="001B7050" w:rsidRDefault="001B7050" w:rsidP="001B7050">
                            <w:r>
                              <w:t xml:space="preserve">Learn some new recipes for low-cost, high-quality </w:t>
                            </w:r>
                            <w:bookmarkStart w:id="0" w:name="_GoBack"/>
                            <w:bookmarkEnd w:id="0"/>
                            <w:r>
                              <w:t xml:space="preserve">school packed lunches. </w:t>
                            </w:r>
                          </w:p>
                          <w:p w14:paraId="41CA9AA5" w14:textId="77777777" w:rsidR="001B7050" w:rsidRDefault="001B7050" w:rsidP="001B7050">
                            <w:pPr>
                              <w:pStyle w:val="ParagraphHeader"/>
                            </w:pPr>
                            <w:r>
                              <w:t>Families, Food and Fun</w:t>
                            </w:r>
                          </w:p>
                          <w:p w14:paraId="149B8FAD" w14:textId="77777777" w:rsidR="001B7050" w:rsidRDefault="001B7050" w:rsidP="001B7050">
                            <w:r>
                              <w:t xml:space="preserve">Enjoy some family-friendly activities and some tasty food in </w:t>
                            </w:r>
                            <w:proofErr w:type="spellStart"/>
                            <w:r>
                              <w:t>Stockton-on-Tees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5B0B19B9" w14:textId="33963DFE" w:rsidR="004A15C5" w:rsidRDefault="004A15C5" w:rsidP="003F2446">
                            <w:r>
                              <w:t xml:space="preserve">To find out more email </w:t>
                            </w:r>
                            <w:r>
                              <w:br/>
                            </w:r>
                            <w:hyperlink r:id="rId19" w:history="1">
                              <w:r w:rsidRPr="007518E7">
                                <w:rPr>
                                  <w:rStyle w:val="Hyperlink"/>
                                </w:rPr>
                                <w:t>food@family-action.org.uk</w:t>
                              </w:r>
                            </w:hyperlink>
                            <w:r>
                              <w:t xml:space="preserve">   </w:t>
                            </w:r>
                          </w:p>
                          <w:p w14:paraId="23D91BC5" w14:textId="77777777" w:rsidR="004A15C5" w:rsidRDefault="004A15C5" w:rsidP="003F2446">
                            <w:pPr>
                              <w:pStyle w:val="BulletPointList"/>
                              <w:numPr>
                                <w:ilvl w:val="0"/>
                                <w:numId w:val="0"/>
                              </w:numPr>
                              <w:ind w:left="24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46AE9" id="Text Box 30" o:spid="_x0000_s1031" type="#_x0000_t202" style="position:absolute;left:0;text-align:left;margin-left:186.55pt;margin-top:8.3pt;width:178pt;height:45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" filled="f" stroked="f" strokeweight=".5pt">
                <v:textbox>
                  <w:txbxContent>
                    <w:p w14:paraId="57CB2014" w14:textId="1AAC1BC9" w:rsidR="004A15C5" w:rsidRPr="001D50B4" w:rsidRDefault="004A15C5" w:rsidP="001D50B4">
                      <w:pPr>
                        <w:pStyle w:val="ParagraphHeader"/>
                      </w:pPr>
                      <w:r>
                        <w:t>Cookalong4families Holiday Hub</w:t>
                      </w:r>
                    </w:p>
                    <w:p w14:paraId="3D7DB34C" w14:textId="7162EF0C" w:rsidR="004A15C5" w:rsidRDefault="004A15C5" w:rsidP="00720997">
                      <w:r>
                        <w:t xml:space="preserve">Have fun cooking and eating together as a family! </w:t>
                      </w:r>
                      <w:r w:rsidR="001B7050">
                        <w:t xml:space="preserve">The programme </w:t>
                      </w:r>
                      <w:proofErr w:type="gramStart"/>
                      <w:r w:rsidR="001B7050">
                        <w:t>is</w:t>
                      </w:r>
                      <w:r>
                        <w:t xml:space="preserve"> being run</w:t>
                      </w:r>
                      <w:proofErr w:type="gramEnd"/>
                      <w:r>
                        <w:t xml:space="preserve"> </w:t>
                      </w:r>
                      <w:r w:rsidR="001B7050">
                        <w:t>across the country, from Durham to Bath and North East Somerset, and from Cumbria to Staffordshire.</w:t>
                      </w:r>
                    </w:p>
                    <w:p w14:paraId="2A951B76" w14:textId="44E126EC" w:rsidR="004A15C5" w:rsidRDefault="004A15C5" w:rsidP="003F2446">
                      <w:pPr>
                        <w:pStyle w:val="ParagraphHeader"/>
                      </w:pPr>
                      <w:r>
                        <w:t>Eco Explorers Holiday Hub</w:t>
                      </w:r>
                    </w:p>
                    <w:p w14:paraId="50B850AB" w14:textId="137DC6BD" w:rsidR="004A15C5" w:rsidRDefault="004A15C5" w:rsidP="00DA4ADE">
                      <w:r>
                        <w:t xml:space="preserve">Learn more about nature and the environment, and enjoy a tasty family meal, at one of our sessions in Greater Manchester. </w:t>
                      </w:r>
                    </w:p>
                    <w:p w14:paraId="7355AE2D" w14:textId="77777777" w:rsidR="001B7050" w:rsidRDefault="001B7050" w:rsidP="001B7050">
                      <w:pPr>
                        <w:pStyle w:val="ParagraphHeader"/>
                      </w:pPr>
                      <w:r>
                        <w:t xml:space="preserve">LifeSkills Holiday Hub </w:t>
                      </w:r>
                    </w:p>
                    <w:p w14:paraId="3907EE1B" w14:textId="77777777" w:rsidR="001B7050" w:rsidRDefault="001B7050" w:rsidP="001B7050">
                      <w:r>
                        <w:t>Enjoy a free meal as a family, and develop your financial and employability skills, by attending sessions in Bolton and Peterborough.</w:t>
                      </w:r>
                    </w:p>
                    <w:p w14:paraId="2EBE8DD6" w14:textId="31D2ADF5" w:rsidR="004A15C5" w:rsidRDefault="004A15C5" w:rsidP="00AE6D7F">
                      <w:pPr>
                        <w:pStyle w:val="ParagraphHeader"/>
                      </w:pPr>
                      <w:r>
                        <w:t>Holiday Hub Brunch Club</w:t>
                      </w:r>
                    </w:p>
                    <w:p w14:paraId="7A500A94" w14:textId="4E0F0BB0" w:rsidR="004A15C5" w:rsidRDefault="004A15C5" w:rsidP="00DA4ADE">
                      <w:r>
                        <w:t xml:space="preserve">Make a tasty healthy breakfast with </w:t>
                      </w:r>
                      <w:r>
                        <w:br/>
                        <w:t>one of our Holiday Hub Brunch packs in Greater Manchester and Southend-</w:t>
                      </w:r>
                      <w:r w:rsidR="00914E01">
                        <w:br/>
                      </w:r>
                      <w:r>
                        <w:t>on-Sea</w:t>
                      </w:r>
                      <w:r w:rsidR="001B7050">
                        <w:t>.</w:t>
                      </w:r>
                    </w:p>
                    <w:p w14:paraId="291008AA" w14:textId="77777777" w:rsidR="001B7050" w:rsidRDefault="001B7050" w:rsidP="001B7050">
                      <w:pPr>
                        <w:pStyle w:val="ParagraphHeader"/>
                      </w:pPr>
                      <w:r>
                        <w:t>Back to School</w:t>
                      </w:r>
                    </w:p>
                    <w:p w14:paraId="67292484" w14:textId="659B007C" w:rsidR="001B7050" w:rsidRDefault="001B7050" w:rsidP="001B7050">
                      <w:r>
                        <w:t xml:space="preserve">Learn some new recipes for low-cost, high-quality </w:t>
                      </w:r>
                      <w:bookmarkStart w:id="1" w:name="_GoBack"/>
                      <w:bookmarkEnd w:id="1"/>
                      <w:r>
                        <w:t xml:space="preserve">school packed lunches. </w:t>
                      </w:r>
                    </w:p>
                    <w:p w14:paraId="41CA9AA5" w14:textId="77777777" w:rsidR="001B7050" w:rsidRDefault="001B7050" w:rsidP="001B7050">
                      <w:pPr>
                        <w:pStyle w:val="ParagraphHeader"/>
                      </w:pPr>
                      <w:r>
                        <w:t>Families, Food and Fun</w:t>
                      </w:r>
                    </w:p>
                    <w:p w14:paraId="149B8FAD" w14:textId="77777777" w:rsidR="001B7050" w:rsidRDefault="001B7050" w:rsidP="001B7050">
                      <w:r>
                        <w:t xml:space="preserve">Enjoy some family-friendly activities and some tasty food in </w:t>
                      </w:r>
                      <w:proofErr w:type="spellStart"/>
                      <w:r>
                        <w:t>Stockton-on-Tees</w:t>
                      </w:r>
                      <w:proofErr w:type="spellEnd"/>
                      <w:r>
                        <w:t>.</w:t>
                      </w:r>
                    </w:p>
                    <w:p w14:paraId="5B0B19B9" w14:textId="33963DFE" w:rsidR="004A15C5" w:rsidRDefault="004A15C5" w:rsidP="003F2446">
                      <w:r>
                        <w:t xml:space="preserve">To find out more email </w:t>
                      </w:r>
                      <w:r>
                        <w:br/>
                      </w:r>
                      <w:hyperlink r:id="rId20" w:history="1">
                        <w:r w:rsidRPr="007518E7">
                          <w:rPr>
                            <w:rStyle w:val="Hyperlink"/>
                          </w:rPr>
                          <w:t>food@family-action.org.uk</w:t>
                        </w:r>
                      </w:hyperlink>
                      <w:r>
                        <w:t xml:space="preserve">   </w:t>
                      </w:r>
                    </w:p>
                    <w:p w14:paraId="23D91BC5" w14:textId="77777777" w:rsidR="004A15C5" w:rsidRDefault="004A15C5" w:rsidP="003F2446">
                      <w:pPr>
                        <w:pStyle w:val="BulletPointList"/>
                        <w:numPr>
                          <w:ilvl w:val="0"/>
                          <w:numId w:val="0"/>
                        </w:numPr>
                        <w:ind w:left="244"/>
                      </w:pPr>
                    </w:p>
                  </w:txbxContent>
                </v:textbox>
              </v:shape>
            </w:pict>
          </mc:Fallback>
        </mc:AlternateContent>
      </w:r>
    </w:p>
    <w:sectPr w:rsidR="007028F0" w:rsidRPr="007028F0" w:rsidSect="009A0556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pgSz w:w="16838" w:h="11906" w:orient="landscape"/>
      <w:pgMar w:top="1440" w:right="851" w:bottom="737" w:left="907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605E8A" w14:textId="77777777" w:rsidR="004A15C5" w:rsidRDefault="004A15C5" w:rsidP="00562DCF">
      <w:pPr>
        <w:spacing w:after="0" w:line="240" w:lineRule="auto"/>
      </w:pPr>
      <w:r>
        <w:separator/>
      </w:r>
    </w:p>
  </w:endnote>
  <w:endnote w:type="continuationSeparator" w:id="0">
    <w:p w14:paraId="356EA728" w14:textId="77777777" w:rsidR="004A15C5" w:rsidRDefault="004A15C5" w:rsidP="00562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VAG Rounded W01 Ligh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07F0C" w14:textId="77777777" w:rsidR="004A15C5" w:rsidRPr="00B72677" w:rsidRDefault="004A15C5" w:rsidP="00B72677"/>
  <w:p w14:paraId="4E96A36F" w14:textId="77777777" w:rsidR="004A15C5" w:rsidRPr="00B72677" w:rsidRDefault="004A15C5" w:rsidP="00B72677"/>
  <w:p w14:paraId="0408BC62" w14:textId="3878A7EF" w:rsidR="004A15C5" w:rsidRPr="00B72677" w:rsidRDefault="004A15C5" w:rsidP="00B726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BF461" w14:textId="77777777" w:rsidR="004A15C5" w:rsidRDefault="004A15C5" w:rsidP="00D345EF">
    <w:pPr>
      <w:pStyle w:val="FooterAddress"/>
    </w:pPr>
  </w:p>
  <w:p w14:paraId="36AAD088" w14:textId="77777777" w:rsidR="004A15C5" w:rsidRPr="00D345EF" w:rsidRDefault="004A15C5" w:rsidP="00D345EF">
    <w:pPr>
      <w:pStyle w:val="FooterAddress"/>
    </w:pPr>
    <w:r w:rsidRPr="00D345EF">
      <w:t xml:space="preserve">Family Action Head Office, 24 Angel Gate, City Road, London, EC1V 2PT </w:t>
    </w:r>
    <w:r>
      <w:br/>
    </w:r>
    <w:r w:rsidRPr="00D345EF">
      <w:t xml:space="preserve">T: 020 7254 6251 F: 020 7249 5443 info@family-action.org.uk www.family-action.org.uk </w:t>
    </w:r>
  </w:p>
  <w:p w14:paraId="520EBA16" w14:textId="77777777" w:rsidR="004A15C5" w:rsidRDefault="004A15C5" w:rsidP="00324285">
    <w:pPr>
      <w:pStyle w:val="ChairtyFooter"/>
    </w:pPr>
    <w:r>
      <w:t>Registered as a Charity in England &amp; Wales no. 264713. Registered as a Charity in the Isle of Man no.1206.</w:t>
    </w:r>
  </w:p>
  <w:p w14:paraId="1A05BF2D" w14:textId="77777777" w:rsidR="004A15C5" w:rsidRDefault="004A15C5" w:rsidP="00324285">
    <w:pPr>
      <w:pStyle w:val="ChairtyFooter"/>
    </w:pPr>
    <w:r>
      <w:t>Registered Company Limited by Guarantee in England and Wales: 01068186.</w:t>
    </w:r>
  </w:p>
  <w:p w14:paraId="6983EB60" w14:textId="77777777" w:rsidR="004A15C5" w:rsidRDefault="004A15C5" w:rsidP="00324285">
    <w:pPr>
      <w:pStyle w:val="ChairtyFooter"/>
    </w:pPr>
    <w:r>
      <w:t>Patron: Her Majesty the Queen. Chair: Mary Fulton. Chief Executive: David Holmes CBE</w:t>
    </w:r>
  </w:p>
  <w:p w14:paraId="04E9AD67" w14:textId="77777777" w:rsidR="004A15C5" w:rsidRDefault="004A15C5" w:rsidP="00324285">
    <w:pPr>
      <w:pStyle w:val="ChairtyFooter"/>
    </w:pPr>
    <w:r>
      <w:t>Vice Patrons: Christine Davies CBE. Dr Andrew McCulloch. Dame Denise Platt DBE. Katie Vanneck-Smith.</w:t>
    </w:r>
  </w:p>
  <w:p w14:paraId="13ADEEA2" w14:textId="77777777" w:rsidR="004A15C5" w:rsidRPr="00D345EF" w:rsidRDefault="004A15C5" w:rsidP="00324285">
    <w:pPr>
      <w:pStyle w:val="ChairtyFooter"/>
    </w:pPr>
    <w:r>
      <w:t>Professor Harriet Ward CBE.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08BE36" w14:textId="77777777" w:rsidR="004A15C5" w:rsidRDefault="004A15C5" w:rsidP="00562DCF">
      <w:pPr>
        <w:spacing w:after="0" w:line="240" w:lineRule="auto"/>
      </w:pPr>
      <w:r>
        <w:separator/>
      </w:r>
    </w:p>
  </w:footnote>
  <w:footnote w:type="continuationSeparator" w:id="0">
    <w:p w14:paraId="7A95230D" w14:textId="77777777" w:rsidR="004A15C5" w:rsidRDefault="004A15C5" w:rsidP="00562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3D833" w14:textId="0A6DA26C" w:rsidR="004A15C5" w:rsidRDefault="004A15C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2AFCD237" wp14:editId="23F3D9EB">
          <wp:simplePos x="0" y="0"/>
          <wp:positionH relativeFrom="column">
            <wp:posOffset>-561562</wp:posOffset>
          </wp:positionH>
          <wp:positionV relativeFrom="paragraph">
            <wp:posOffset>-440690</wp:posOffset>
          </wp:positionV>
          <wp:extent cx="10653209" cy="7536873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0647 Generic Food 4pp A5 Template 2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3209" cy="7536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62C9C" w14:textId="6164D2D1" w:rsidR="004A15C5" w:rsidRDefault="001B7050" w:rsidP="006869CE">
    <w:pPr>
      <w:pStyle w:val="Header"/>
      <w:spacing w:before="640"/>
    </w:pPr>
    <w:r>
      <w:rPr>
        <w:noProof/>
      </w:rPr>
      <w:pict w14:anchorId="52C742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65630" o:spid="_x0000_s2050" type="#_x0000_t75" alt="" style="position:absolute;left:0;text-align:left;margin-left:0;margin-top:0;width:841.65pt;height:595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0647 Generic Food 4pp A5 Template 1 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A1B66" w14:textId="68531557" w:rsidR="004A15C5" w:rsidRPr="008B5696" w:rsidRDefault="001B7050" w:rsidP="008B5696">
    <w:pPr>
      <w:spacing w:before="1320"/>
    </w:pPr>
    <w:r>
      <w:rPr>
        <w:noProof/>
      </w:rPr>
      <w:pict w14:anchorId="566692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65628" o:spid="_x0000_s2049" type="#_x0000_t75" alt="" style="position:absolute;left:0;text-align:left;margin-left:0;margin-top:0;width:841.65pt;height:595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0647 Generic Food 4pp A5 Template 1 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F09F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3F45620"/>
    <w:multiLevelType w:val="hybridMultilevel"/>
    <w:tmpl w:val="8BBE584E"/>
    <w:lvl w:ilvl="0" w:tplc="FA30D044">
      <w:start w:val="1"/>
      <w:numFmt w:val="bullet"/>
      <w:pStyle w:val="Bullet"/>
      <w:lvlText w:val=""/>
      <w:lvlJc w:val="left"/>
      <w:pPr>
        <w:ind w:left="357" w:hanging="357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44236"/>
    <w:multiLevelType w:val="hybridMultilevel"/>
    <w:tmpl w:val="132E346C"/>
    <w:lvl w:ilvl="0" w:tplc="67E63E42">
      <w:start w:val="1"/>
      <w:numFmt w:val="bullet"/>
      <w:pStyle w:val="BulletPointList"/>
      <w:lvlText w:val=""/>
      <w:lvlJc w:val="left"/>
      <w:pPr>
        <w:ind w:left="360" w:hanging="360"/>
      </w:pPr>
      <w:rPr>
        <w:rFonts w:ascii="Symbol" w:hAnsi="Symbol" w:hint="default"/>
        <w:color w:val="7758A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F111E6"/>
    <w:multiLevelType w:val="multilevel"/>
    <w:tmpl w:val="69787A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7758A5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351B6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5BBB681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685B2765"/>
    <w:multiLevelType w:val="hybridMultilevel"/>
    <w:tmpl w:val="69787ABA"/>
    <w:lvl w:ilvl="0" w:tplc="9BEA0AE2">
      <w:start w:val="1"/>
      <w:numFmt w:val="decimal"/>
      <w:pStyle w:val="NumericalList"/>
      <w:lvlText w:val="%1."/>
      <w:lvlJc w:val="left"/>
      <w:pPr>
        <w:ind w:left="360" w:hanging="360"/>
      </w:pPr>
      <w:rPr>
        <w:rFonts w:hint="default"/>
        <w:color w:val="7758A5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1815DD"/>
    <w:multiLevelType w:val="hybridMultilevel"/>
    <w:tmpl w:val="CCFEA668"/>
    <w:lvl w:ilvl="0" w:tplc="973EBCF8">
      <w:start w:val="1"/>
      <w:numFmt w:val="decimal"/>
      <w:pStyle w:val="NumericalList2"/>
      <w:lvlText w:val="%1."/>
      <w:lvlJc w:val="left"/>
      <w:pPr>
        <w:ind w:left="247" w:hanging="360"/>
      </w:pPr>
      <w:rPr>
        <w:rFonts w:hint="default"/>
        <w:color w:val="7758A5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436917"/>
    <w:multiLevelType w:val="multilevel"/>
    <w:tmpl w:val="CB3E87E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758A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1D47AF"/>
    <w:multiLevelType w:val="hybridMultilevel"/>
    <w:tmpl w:val="8F2AC364"/>
    <w:lvl w:ilvl="0" w:tplc="0809000F">
      <w:start w:val="1"/>
      <w:numFmt w:val="decimal"/>
      <w:lvlText w:val="%1."/>
      <w:lvlJc w:val="left"/>
      <w:pPr>
        <w:ind w:left="607" w:hanging="360"/>
      </w:pPr>
    </w:lvl>
    <w:lvl w:ilvl="1" w:tplc="08090019" w:tentative="1">
      <w:start w:val="1"/>
      <w:numFmt w:val="lowerLetter"/>
      <w:lvlText w:val="%2."/>
      <w:lvlJc w:val="left"/>
      <w:pPr>
        <w:ind w:left="1327" w:hanging="360"/>
      </w:pPr>
    </w:lvl>
    <w:lvl w:ilvl="2" w:tplc="0809001B" w:tentative="1">
      <w:start w:val="1"/>
      <w:numFmt w:val="lowerRoman"/>
      <w:lvlText w:val="%3."/>
      <w:lvlJc w:val="right"/>
      <w:pPr>
        <w:ind w:left="2047" w:hanging="180"/>
      </w:pPr>
    </w:lvl>
    <w:lvl w:ilvl="3" w:tplc="0809000F" w:tentative="1">
      <w:start w:val="1"/>
      <w:numFmt w:val="decimal"/>
      <w:lvlText w:val="%4."/>
      <w:lvlJc w:val="left"/>
      <w:pPr>
        <w:ind w:left="2767" w:hanging="360"/>
      </w:pPr>
    </w:lvl>
    <w:lvl w:ilvl="4" w:tplc="08090019" w:tentative="1">
      <w:start w:val="1"/>
      <w:numFmt w:val="lowerLetter"/>
      <w:lvlText w:val="%5."/>
      <w:lvlJc w:val="left"/>
      <w:pPr>
        <w:ind w:left="3487" w:hanging="360"/>
      </w:pPr>
    </w:lvl>
    <w:lvl w:ilvl="5" w:tplc="0809001B" w:tentative="1">
      <w:start w:val="1"/>
      <w:numFmt w:val="lowerRoman"/>
      <w:lvlText w:val="%6."/>
      <w:lvlJc w:val="right"/>
      <w:pPr>
        <w:ind w:left="4207" w:hanging="180"/>
      </w:pPr>
    </w:lvl>
    <w:lvl w:ilvl="6" w:tplc="0809000F" w:tentative="1">
      <w:start w:val="1"/>
      <w:numFmt w:val="decimal"/>
      <w:lvlText w:val="%7."/>
      <w:lvlJc w:val="left"/>
      <w:pPr>
        <w:ind w:left="4927" w:hanging="360"/>
      </w:pPr>
    </w:lvl>
    <w:lvl w:ilvl="7" w:tplc="08090019" w:tentative="1">
      <w:start w:val="1"/>
      <w:numFmt w:val="lowerLetter"/>
      <w:lvlText w:val="%8."/>
      <w:lvlJc w:val="left"/>
      <w:pPr>
        <w:ind w:left="5647" w:hanging="360"/>
      </w:pPr>
    </w:lvl>
    <w:lvl w:ilvl="8" w:tplc="0809001B" w:tentative="1">
      <w:start w:val="1"/>
      <w:numFmt w:val="lowerRoman"/>
      <w:lvlText w:val="%9."/>
      <w:lvlJc w:val="right"/>
      <w:pPr>
        <w:ind w:left="6367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8"/>
  </w:num>
  <w:num w:numId="6">
    <w:abstractNumId w:val="4"/>
  </w:num>
  <w:num w:numId="7">
    <w:abstractNumId w:val="6"/>
    <w:lvlOverride w:ilvl="0">
      <w:startOverride w:val="1"/>
    </w:lvlOverride>
  </w:num>
  <w:num w:numId="8">
    <w:abstractNumId w:val="3"/>
  </w:num>
  <w:num w:numId="9">
    <w:abstractNumId w:val="7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evenAndOddHeaders/>
  <w:drawingGridHorizontalSpacing w:val="108"/>
  <w:drawingGridVerticalSpacing w:val="181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06B"/>
    <w:rsid w:val="000474DF"/>
    <w:rsid w:val="00050770"/>
    <w:rsid w:val="00051F65"/>
    <w:rsid w:val="00080B73"/>
    <w:rsid w:val="00082944"/>
    <w:rsid w:val="0009282A"/>
    <w:rsid w:val="000A5D00"/>
    <w:rsid w:val="000D47D8"/>
    <w:rsid w:val="00102729"/>
    <w:rsid w:val="001102FC"/>
    <w:rsid w:val="00111E54"/>
    <w:rsid w:val="00114608"/>
    <w:rsid w:val="0013506B"/>
    <w:rsid w:val="00140865"/>
    <w:rsid w:val="001716C3"/>
    <w:rsid w:val="00177155"/>
    <w:rsid w:val="001B7050"/>
    <w:rsid w:val="001B7D98"/>
    <w:rsid w:val="001C12E7"/>
    <w:rsid w:val="001C5C46"/>
    <w:rsid w:val="001D50B4"/>
    <w:rsid w:val="001E7706"/>
    <w:rsid w:val="001F38FC"/>
    <w:rsid w:val="00214BE5"/>
    <w:rsid w:val="00215FC8"/>
    <w:rsid w:val="002333E0"/>
    <w:rsid w:val="0024033D"/>
    <w:rsid w:val="00246E76"/>
    <w:rsid w:val="002552AA"/>
    <w:rsid w:val="002710D1"/>
    <w:rsid w:val="00274E14"/>
    <w:rsid w:val="002762A0"/>
    <w:rsid w:val="0030371E"/>
    <w:rsid w:val="003129BB"/>
    <w:rsid w:val="00323287"/>
    <w:rsid w:val="00324285"/>
    <w:rsid w:val="00327793"/>
    <w:rsid w:val="003319DE"/>
    <w:rsid w:val="00340AC6"/>
    <w:rsid w:val="003B4A6E"/>
    <w:rsid w:val="003C0847"/>
    <w:rsid w:val="003F2446"/>
    <w:rsid w:val="00420081"/>
    <w:rsid w:val="00450468"/>
    <w:rsid w:val="0048327A"/>
    <w:rsid w:val="004A15C5"/>
    <w:rsid w:val="004C0098"/>
    <w:rsid w:val="00503A61"/>
    <w:rsid w:val="0051402A"/>
    <w:rsid w:val="005174AB"/>
    <w:rsid w:val="0053508C"/>
    <w:rsid w:val="00562DCF"/>
    <w:rsid w:val="00572504"/>
    <w:rsid w:val="00576FBB"/>
    <w:rsid w:val="005A49C2"/>
    <w:rsid w:val="0060447F"/>
    <w:rsid w:val="00645985"/>
    <w:rsid w:val="0064668A"/>
    <w:rsid w:val="006656DD"/>
    <w:rsid w:val="006779DC"/>
    <w:rsid w:val="006869CE"/>
    <w:rsid w:val="006A183E"/>
    <w:rsid w:val="006E75C1"/>
    <w:rsid w:val="007028F0"/>
    <w:rsid w:val="00720997"/>
    <w:rsid w:val="00722CE7"/>
    <w:rsid w:val="007244C7"/>
    <w:rsid w:val="007259F7"/>
    <w:rsid w:val="0075643C"/>
    <w:rsid w:val="007750D7"/>
    <w:rsid w:val="00793CD1"/>
    <w:rsid w:val="0079798A"/>
    <w:rsid w:val="007A50C1"/>
    <w:rsid w:val="007D3967"/>
    <w:rsid w:val="007F3C0A"/>
    <w:rsid w:val="008359CC"/>
    <w:rsid w:val="00843B1D"/>
    <w:rsid w:val="0086010C"/>
    <w:rsid w:val="008817C1"/>
    <w:rsid w:val="008B5696"/>
    <w:rsid w:val="008E2B40"/>
    <w:rsid w:val="008F1745"/>
    <w:rsid w:val="008F2904"/>
    <w:rsid w:val="00914E01"/>
    <w:rsid w:val="009231BC"/>
    <w:rsid w:val="0096797F"/>
    <w:rsid w:val="009733EB"/>
    <w:rsid w:val="009A0556"/>
    <w:rsid w:val="009B7915"/>
    <w:rsid w:val="00A010ED"/>
    <w:rsid w:val="00A761E9"/>
    <w:rsid w:val="00A76B37"/>
    <w:rsid w:val="00AB0AEC"/>
    <w:rsid w:val="00AE6D7F"/>
    <w:rsid w:val="00B13284"/>
    <w:rsid w:val="00B40600"/>
    <w:rsid w:val="00B72677"/>
    <w:rsid w:val="00BB2159"/>
    <w:rsid w:val="00BD1CE8"/>
    <w:rsid w:val="00BD61DC"/>
    <w:rsid w:val="00BE5056"/>
    <w:rsid w:val="00BF0C19"/>
    <w:rsid w:val="00C228C0"/>
    <w:rsid w:val="00C51088"/>
    <w:rsid w:val="00C549DB"/>
    <w:rsid w:val="00C56339"/>
    <w:rsid w:val="00C609E9"/>
    <w:rsid w:val="00C961C6"/>
    <w:rsid w:val="00CB59CF"/>
    <w:rsid w:val="00CC65A2"/>
    <w:rsid w:val="00CF7629"/>
    <w:rsid w:val="00D0413B"/>
    <w:rsid w:val="00D345EF"/>
    <w:rsid w:val="00D42BE0"/>
    <w:rsid w:val="00D50005"/>
    <w:rsid w:val="00DA26E0"/>
    <w:rsid w:val="00DA4ADE"/>
    <w:rsid w:val="00DC0BAF"/>
    <w:rsid w:val="00E07128"/>
    <w:rsid w:val="00E27BEE"/>
    <w:rsid w:val="00E43F68"/>
    <w:rsid w:val="00E57DAB"/>
    <w:rsid w:val="00E70BF2"/>
    <w:rsid w:val="00E8579E"/>
    <w:rsid w:val="00E90B2A"/>
    <w:rsid w:val="00EC5A58"/>
    <w:rsid w:val="00ED1C57"/>
    <w:rsid w:val="00F07D82"/>
    <w:rsid w:val="00F40AE3"/>
    <w:rsid w:val="00F41035"/>
    <w:rsid w:val="00F71C44"/>
    <w:rsid w:val="00F80969"/>
    <w:rsid w:val="00F900B3"/>
    <w:rsid w:val="00F928AA"/>
    <w:rsid w:val="00FB3F42"/>
    <w:rsid w:val="00FC2F0F"/>
    <w:rsid w:val="00FD61D6"/>
    <w:rsid w:val="00FE4E38"/>
    <w:rsid w:val="00FF36B7"/>
    <w:rsid w:val="00FF6604"/>
    <w:rsid w:val="00FF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D9170AD"/>
  <w15:docId w15:val="{0DA1584D-CBB5-B54D-A1BA-334A80D5D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B40"/>
    <w:pPr>
      <w:spacing w:after="120" w:line="230" w:lineRule="exact"/>
      <w:ind w:left="-113"/>
    </w:pPr>
    <w:rPr>
      <w:rFonts w:ascii="Arial" w:hAnsi="Arial"/>
      <w:color w:val="525E66" w:themeColor="text1"/>
      <w:sz w:val="19"/>
    </w:rPr>
  </w:style>
  <w:style w:type="paragraph" w:styleId="Heading2">
    <w:name w:val="heading 2"/>
    <w:basedOn w:val="Normal"/>
    <w:link w:val="Heading2Char"/>
    <w:uiPriority w:val="9"/>
    <w:qFormat/>
    <w:rsid w:val="001B7050"/>
    <w:pPr>
      <w:spacing w:before="100" w:beforeAutospacing="1" w:after="100" w:afterAutospacing="1" w:line="240" w:lineRule="auto"/>
      <w:ind w:left="0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QuestionTable">
    <w:name w:val="Question Table"/>
    <w:basedOn w:val="TableNormal"/>
    <w:locked/>
    <w:rsid w:val="00D50005"/>
    <w:pPr>
      <w:spacing w:beforeLines="25" w:afterLines="25" w:line="240" w:lineRule="auto"/>
    </w:pPr>
    <w:rPr>
      <w:rFonts w:ascii="Arial" w:eastAsia="Times New Roman" w:hAnsi="Arial" w:cs="Arial"/>
      <w:sz w:val="20"/>
      <w:szCs w:val="20"/>
      <w:lang w:eastAsia="en-GB"/>
    </w:rPr>
    <w:tblPr>
      <w:tblCellSpacing w:w="11" w:type="dxa"/>
      <w:tblBorders>
        <w:top w:val="single" w:sz="4" w:space="0" w:color="212165"/>
        <w:left w:val="single" w:sz="4" w:space="0" w:color="212165"/>
        <w:bottom w:val="single" w:sz="4" w:space="0" w:color="212165"/>
        <w:right w:val="single" w:sz="4" w:space="0" w:color="212165"/>
        <w:insideH w:val="single" w:sz="4" w:space="0" w:color="212165"/>
        <w:insideV w:val="single" w:sz="4" w:space="0" w:color="212165"/>
      </w:tblBorders>
    </w:tblPr>
    <w:trPr>
      <w:tblCellSpacing w:w="11" w:type="dxa"/>
    </w:trPr>
    <w:tcPr>
      <w:vAlign w:val="center"/>
    </w:tcPr>
  </w:style>
  <w:style w:type="table" w:customStyle="1" w:styleId="Table">
    <w:name w:val="Table"/>
    <w:basedOn w:val="TableNormal"/>
    <w:locked/>
    <w:rsid w:val="00D50005"/>
    <w:pPr>
      <w:spacing w:beforeLines="25" w:afterLines="25" w:line="240" w:lineRule="auto"/>
    </w:pPr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212165"/>
        <w:left w:val="single" w:sz="4" w:space="0" w:color="212165"/>
        <w:bottom w:val="single" w:sz="4" w:space="0" w:color="212165"/>
        <w:right w:val="single" w:sz="4" w:space="0" w:color="212165"/>
        <w:insideH w:val="single" w:sz="4" w:space="0" w:color="212165"/>
        <w:insideV w:val="single" w:sz="4" w:space="0" w:color="212165"/>
      </w:tblBorders>
    </w:tblPr>
    <w:tcPr>
      <w:vAlign w:val="center"/>
    </w:tcPr>
  </w:style>
  <w:style w:type="paragraph" w:styleId="Header">
    <w:name w:val="header"/>
    <w:basedOn w:val="Normal"/>
    <w:link w:val="HeaderChar"/>
    <w:uiPriority w:val="99"/>
    <w:unhideWhenUsed/>
    <w:rsid w:val="00562D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DC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562D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DCF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DC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40600"/>
    <w:pPr>
      <w:spacing w:after="0" w:line="520" w:lineRule="exact"/>
    </w:pPr>
    <w:rPr>
      <w:color w:val="7758A5"/>
      <w:sz w:val="52"/>
    </w:rPr>
  </w:style>
  <w:style w:type="paragraph" w:customStyle="1" w:styleId="FooterAddress">
    <w:name w:val="Footer Address"/>
    <w:basedOn w:val="Normal"/>
    <w:qFormat/>
    <w:rsid w:val="00503A61"/>
    <w:pPr>
      <w:spacing w:line="200" w:lineRule="exact"/>
    </w:pPr>
    <w:rPr>
      <w:sz w:val="17"/>
    </w:rPr>
  </w:style>
  <w:style w:type="character" w:customStyle="1" w:styleId="TitleChar">
    <w:name w:val="Title Char"/>
    <w:basedOn w:val="DefaultParagraphFont"/>
    <w:link w:val="Title"/>
    <w:uiPriority w:val="10"/>
    <w:rsid w:val="00B40600"/>
    <w:rPr>
      <w:rFonts w:ascii="Arial" w:hAnsi="Arial"/>
      <w:color w:val="7758A5"/>
      <w:sz w:val="52"/>
    </w:rPr>
  </w:style>
  <w:style w:type="table" w:styleId="TableGrid">
    <w:name w:val="Table Grid"/>
    <w:basedOn w:val="TableNormal"/>
    <w:uiPriority w:val="59"/>
    <w:rsid w:val="00B72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irtyFooter">
    <w:name w:val="Chairty Footer"/>
    <w:basedOn w:val="Normal"/>
    <w:qFormat/>
    <w:rsid w:val="00503A61"/>
    <w:pPr>
      <w:spacing w:after="0" w:line="170" w:lineRule="exact"/>
    </w:pPr>
    <w:rPr>
      <w:sz w:val="14"/>
    </w:rPr>
  </w:style>
  <w:style w:type="paragraph" w:customStyle="1" w:styleId="ParagraphHeader">
    <w:name w:val="Paragraph Header"/>
    <w:basedOn w:val="Normal"/>
    <w:qFormat/>
    <w:rsid w:val="007028F0"/>
    <w:rPr>
      <w:b/>
      <w:color w:val="EF5098"/>
    </w:rPr>
  </w:style>
  <w:style w:type="paragraph" w:customStyle="1" w:styleId="Sub-Title">
    <w:name w:val="Sub-Title"/>
    <w:basedOn w:val="Normal"/>
    <w:qFormat/>
    <w:rsid w:val="00B40600"/>
    <w:pPr>
      <w:spacing w:before="120" w:after="0" w:line="300" w:lineRule="exact"/>
    </w:pPr>
    <w:rPr>
      <w:color w:val="EF5098"/>
      <w:sz w:val="30"/>
    </w:rPr>
  </w:style>
  <w:style w:type="paragraph" w:customStyle="1" w:styleId="TwoColumnHeader">
    <w:name w:val="Two Column Header"/>
    <w:basedOn w:val="Normal"/>
    <w:qFormat/>
    <w:rsid w:val="00B40600"/>
    <w:pPr>
      <w:spacing w:line="320" w:lineRule="exact"/>
    </w:pPr>
    <w:rPr>
      <w:b/>
      <w:color w:val="7758A5"/>
      <w:sz w:val="29"/>
    </w:rPr>
  </w:style>
  <w:style w:type="paragraph" w:customStyle="1" w:styleId="ShadowBoxTitle">
    <w:name w:val="Shadow Box Title"/>
    <w:basedOn w:val="Normal"/>
    <w:qFormat/>
    <w:rsid w:val="00B40600"/>
    <w:pPr>
      <w:spacing w:before="360" w:after="240" w:line="260" w:lineRule="exact"/>
    </w:pPr>
    <w:rPr>
      <w:b/>
      <w:color w:val="F47C5B"/>
      <w:sz w:val="22"/>
    </w:rPr>
  </w:style>
  <w:style w:type="paragraph" w:customStyle="1" w:styleId="BackpageHeader">
    <w:name w:val="Backpage Header"/>
    <w:basedOn w:val="ParagraphHeader"/>
    <w:qFormat/>
    <w:rsid w:val="00B40600"/>
    <w:rPr>
      <w:color w:val="7758A5"/>
    </w:rPr>
  </w:style>
  <w:style w:type="paragraph" w:customStyle="1" w:styleId="OneColumnHeader">
    <w:name w:val="One Column Header"/>
    <w:basedOn w:val="TwoColumnHeader"/>
    <w:qFormat/>
    <w:rsid w:val="008E2B40"/>
    <w:pPr>
      <w:spacing w:after="200" w:line="276" w:lineRule="auto"/>
    </w:pPr>
  </w:style>
  <w:style w:type="paragraph" w:customStyle="1" w:styleId="NumericalList">
    <w:name w:val="Numerical List"/>
    <w:basedOn w:val="Normal"/>
    <w:qFormat/>
    <w:rsid w:val="00AB0AEC"/>
    <w:pPr>
      <w:numPr>
        <w:numId w:val="1"/>
      </w:numPr>
      <w:spacing w:before="80" w:after="80"/>
      <w:ind w:left="244" w:hanging="357"/>
    </w:pPr>
  </w:style>
  <w:style w:type="paragraph" w:customStyle="1" w:styleId="BulletPointList">
    <w:name w:val="Bullet Point List"/>
    <w:basedOn w:val="NumericalList"/>
    <w:autoRedefine/>
    <w:qFormat/>
    <w:rsid w:val="001C12E7"/>
    <w:pPr>
      <w:numPr>
        <w:numId w:val="4"/>
      </w:numPr>
      <w:spacing w:line="230" w:lineRule="auto"/>
      <w:ind w:left="244" w:hanging="357"/>
    </w:pPr>
  </w:style>
  <w:style w:type="paragraph" w:customStyle="1" w:styleId="ServiceDescription">
    <w:name w:val="Service Description"/>
    <w:basedOn w:val="TwoColumnHeader"/>
    <w:qFormat/>
    <w:rsid w:val="00340AC6"/>
    <w:rPr>
      <w:rFonts w:cs="Times New Roman (Body CS)"/>
      <w:color w:val="EF5098"/>
    </w:rPr>
  </w:style>
  <w:style w:type="character" w:styleId="Hyperlink">
    <w:name w:val="Hyperlink"/>
    <w:basedOn w:val="DefaultParagraphFont"/>
    <w:uiPriority w:val="99"/>
    <w:unhideWhenUsed/>
    <w:rsid w:val="001B7D9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7D98"/>
    <w:rPr>
      <w:color w:val="605E5C"/>
      <w:shd w:val="clear" w:color="auto" w:fill="E1DFDD"/>
    </w:rPr>
  </w:style>
  <w:style w:type="paragraph" w:customStyle="1" w:styleId="NumericalList2">
    <w:name w:val="Numerical List 2"/>
    <w:basedOn w:val="NumericalList"/>
    <w:next w:val="NumericalList"/>
    <w:qFormat/>
    <w:rsid w:val="00A010ED"/>
    <w:pPr>
      <w:numPr>
        <w:numId w:val="9"/>
      </w:numPr>
    </w:pPr>
  </w:style>
  <w:style w:type="paragraph" w:customStyle="1" w:styleId="Default">
    <w:name w:val="Default"/>
    <w:rsid w:val="00AE6D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Bullet">
    <w:name w:val="Bullet"/>
    <w:basedOn w:val="ListParagraph"/>
    <w:link w:val="BulletChar"/>
    <w:qFormat/>
    <w:rsid w:val="00A76B37"/>
    <w:pPr>
      <w:numPr>
        <w:numId w:val="11"/>
      </w:numPr>
    </w:pPr>
  </w:style>
  <w:style w:type="character" w:customStyle="1" w:styleId="BulletChar">
    <w:name w:val="Bullet Char"/>
    <w:basedOn w:val="DefaultParagraphFont"/>
    <w:link w:val="Bullet"/>
    <w:rsid w:val="00A76B37"/>
    <w:rPr>
      <w:rFonts w:ascii="Arial" w:hAnsi="Arial"/>
      <w:color w:val="525E66" w:themeColor="text1"/>
      <w:sz w:val="19"/>
    </w:rPr>
  </w:style>
  <w:style w:type="paragraph" w:styleId="ListParagraph">
    <w:name w:val="List Paragraph"/>
    <w:basedOn w:val="Normal"/>
    <w:uiPriority w:val="34"/>
    <w:qFormat/>
    <w:rsid w:val="00A76B3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B705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1B70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4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food@family-action.org.uk" TargetMode="External"/><Relationship Id="rId18" Type="http://schemas.openxmlformats.org/officeDocument/2006/relationships/hyperlink" Target="http://www.family-action.org.uk/breakfast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family-action.org.uk" TargetMode="External"/><Relationship Id="rId17" Type="http://schemas.openxmlformats.org/officeDocument/2006/relationships/hyperlink" Target="http://www.family-action.org.uk/food-clubs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family-action.org.uk/breakfast" TargetMode="External"/><Relationship Id="rId20" Type="http://schemas.openxmlformats.org/officeDocument/2006/relationships/hyperlink" Target="mailto:food@family-action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ood@family-action.org.uk" TargetMode="Externa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://www.family-action.org.uk/food-clubs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food@family-action.org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amily-action.org.uk" TargetMode="External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FA%20TEMPLATES\Branded%20Templates\4pp%20A5\Family%20Action%20A5_Pink%202019.dotx" TargetMode="External"/></Relationships>
</file>

<file path=word/theme/theme1.xml><?xml version="1.0" encoding="utf-8"?>
<a:theme xmlns:a="http://schemas.openxmlformats.org/drawingml/2006/main" name="Office Theme">
  <a:themeElements>
    <a:clrScheme name="Family Action">
      <a:dk1>
        <a:srgbClr val="525E66"/>
      </a:dk1>
      <a:lt1>
        <a:sysClr val="window" lastClr="FFFFFF"/>
      </a:lt1>
      <a:dk2>
        <a:srgbClr val="F47C5B"/>
      </a:dk2>
      <a:lt2>
        <a:srgbClr val="EEECE1"/>
      </a:lt2>
      <a:accent1>
        <a:srgbClr val="397DC0"/>
      </a:accent1>
      <a:accent2>
        <a:srgbClr val="24B571"/>
      </a:accent2>
      <a:accent3>
        <a:srgbClr val="88B540"/>
      </a:accent3>
      <a:accent4>
        <a:srgbClr val="7758A5"/>
      </a:accent4>
      <a:accent5>
        <a:srgbClr val="00BADA"/>
      </a:accent5>
      <a:accent6>
        <a:srgbClr val="EF5098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05260B63FA654FAF925C57E2DC4884" ma:contentTypeVersion="7" ma:contentTypeDescription="Create a new document." ma:contentTypeScope="" ma:versionID="1f257913a8dd6a2a61ef0c18fbe7c90a">
  <xsd:schema xmlns:xsd="http://www.w3.org/2001/XMLSchema" xmlns:xs="http://www.w3.org/2001/XMLSchema" xmlns:p="http://schemas.microsoft.com/office/2006/metadata/properties" xmlns:ns2="30f50a31-5fe7-456f-b1d4-00058c692fee" xmlns:ns3="6a19618b-3db8-4d3f-8ab4-3f41a6b2e8d2" targetNamespace="http://schemas.microsoft.com/office/2006/metadata/properties" ma:root="true" ma:fieldsID="96436d2028a51685ae5fd105a6836a88" ns2:_="" ns3:_="">
    <xsd:import namespace="30f50a31-5fe7-456f-b1d4-00058c692fee"/>
    <xsd:import namespace="6a19618b-3db8-4d3f-8ab4-3f41a6b2e8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50a31-5fe7-456f-b1d4-00058c692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9618b-3db8-4d3f-8ab4-3f41a6b2e8d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ADA8F-30B2-4AF8-8EA7-FAB795DF1F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E1E514-F6A8-4AC1-AA7A-F6C80B8959A4}">
  <ds:schemaRefs>
    <ds:schemaRef ds:uri="http://purl.org/dc/terms/"/>
    <ds:schemaRef ds:uri="6a19618b-3db8-4d3f-8ab4-3f41a6b2e8d2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30f50a31-5fe7-456f-b1d4-00058c692fee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5B5D36A-9232-4F92-B6E3-2037EDDB7D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50a31-5fe7-456f-b1d4-00058c692fee"/>
    <ds:schemaRef ds:uri="6a19618b-3db8-4d3f-8ab4-3f41a6b2e8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2B3C49-31D0-4B73-9BD5-B06C3739C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Action A5_Pink 2019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Louise Reilly</cp:lastModifiedBy>
  <cp:revision>2</cp:revision>
  <cp:lastPrinted>2014-11-13T15:52:00Z</cp:lastPrinted>
  <dcterms:created xsi:type="dcterms:W3CDTF">2020-09-10T08:17:00Z</dcterms:created>
  <dcterms:modified xsi:type="dcterms:W3CDTF">2020-09-10T08:17:00Z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0x0101004605260B63FA654FAF925C57E2DC4884</vt:lpwstr>
  </property>
</Properties>
</file>